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D5A" w:rsidRPr="006F5440" w:rsidRDefault="000C1FAD" w:rsidP="006F5440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 xml:space="preserve">CONTRATO DE FORNECIMENTO DE MATERIAIS E/OU EQUIPAMENTOS </w:t>
      </w:r>
      <w:r w:rsidR="00D92D5A" w:rsidRPr="006F5440">
        <w:rPr>
          <w:rFonts w:cs="Arial"/>
          <w:b/>
          <w:szCs w:val="24"/>
        </w:rPr>
        <w:t>–</w:t>
      </w:r>
      <w:r w:rsidRPr="006F5440">
        <w:rPr>
          <w:rFonts w:cs="Arial"/>
          <w:b/>
          <w:szCs w:val="24"/>
        </w:rPr>
        <w:t xml:space="preserve"> </w:t>
      </w:r>
    </w:p>
    <w:p w:rsidR="000C1FAD" w:rsidRPr="006F5440" w:rsidRDefault="000C1FAD" w:rsidP="006F5440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FM Nº</w:t>
      </w:r>
      <w:r w:rsidR="00C514E7">
        <w:rPr>
          <w:rFonts w:cs="Arial"/>
          <w:b/>
          <w:szCs w:val="24"/>
        </w:rPr>
        <w:t xml:space="preserve"> </w:t>
      </w:r>
      <w:r w:rsidR="00E93E98">
        <w:rPr>
          <w:rFonts w:cs="Arial"/>
          <w:b/>
          <w:szCs w:val="24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0" w:name="Texto4"/>
      <w:r w:rsidR="00C514E7">
        <w:rPr>
          <w:rFonts w:cs="Arial"/>
          <w:b/>
          <w:szCs w:val="24"/>
        </w:rPr>
        <w:instrText xml:space="preserve"> FORMTEXT </w:instrText>
      </w:r>
      <w:r w:rsidR="00E93E98">
        <w:rPr>
          <w:rFonts w:cs="Arial"/>
          <w:b/>
          <w:szCs w:val="24"/>
        </w:rPr>
      </w:r>
      <w:r w:rsidR="00E93E98">
        <w:rPr>
          <w:rFonts w:cs="Arial"/>
          <w:b/>
          <w:szCs w:val="24"/>
        </w:rPr>
        <w:fldChar w:fldCharType="separate"/>
      </w:r>
      <w:r w:rsidR="001A2263">
        <w:rPr>
          <w:rFonts w:cs="Arial"/>
          <w:b/>
          <w:noProof/>
          <w:szCs w:val="24"/>
        </w:rPr>
        <w:t>4952</w:t>
      </w:r>
      <w:r w:rsidR="00E93E98">
        <w:rPr>
          <w:rFonts w:cs="Arial"/>
          <w:b/>
          <w:szCs w:val="24"/>
        </w:rPr>
        <w:fldChar w:fldCharType="end"/>
      </w:r>
      <w:bookmarkEnd w:id="0"/>
      <w:r w:rsidR="00C514E7">
        <w:rPr>
          <w:rFonts w:cs="Arial"/>
          <w:b/>
          <w:szCs w:val="24"/>
        </w:rPr>
        <w:t>/</w:t>
      </w:r>
      <w:r w:rsidR="00E93E98">
        <w:rPr>
          <w:rFonts w:cs="Arial"/>
          <w:b/>
          <w:szCs w:val="24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1" w:name="Texto53"/>
      <w:r w:rsidR="006950C5">
        <w:rPr>
          <w:rFonts w:cs="Arial"/>
          <w:b/>
          <w:szCs w:val="24"/>
        </w:rPr>
        <w:instrText xml:space="preserve"> FORMTEXT </w:instrText>
      </w:r>
      <w:r w:rsidR="00E93E98">
        <w:rPr>
          <w:rFonts w:cs="Arial"/>
          <w:b/>
          <w:szCs w:val="24"/>
        </w:rPr>
      </w:r>
      <w:r w:rsidR="00E93E98">
        <w:rPr>
          <w:rFonts w:cs="Arial"/>
          <w:b/>
          <w:szCs w:val="24"/>
        </w:rPr>
        <w:fldChar w:fldCharType="separate"/>
      </w:r>
      <w:r w:rsidR="001A2263">
        <w:rPr>
          <w:rFonts w:cs="Arial"/>
          <w:b/>
          <w:noProof/>
          <w:szCs w:val="24"/>
        </w:rPr>
        <w:t>2012</w:t>
      </w:r>
      <w:r w:rsidR="00E93E98">
        <w:rPr>
          <w:rFonts w:cs="Arial"/>
          <w:b/>
          <w:szCs w:val="24"/>
        </w:rPr>
        <w:fldChar w:fldCharType="end"/>
      </w:r>
      <w:bookmarkEnd w:id="1"/>
      <w:r w:rsidR="00290646">
        <w:rPr>
          <w:rFonts w:cs="Arial"/>
          <w:b/>
          <w:szCs w:val="24"/>
        </w:rPr>
        <w:tab/>
      </w:r>
    </w:p>
    <w:p w:rsidR="000C1FAD" w:rsidRPr="006F5440" w:rsidRDefault="000C1FAD" w:rsidP="006F5440">
      <w:pPr>
        <w:pStyle w:val="Ttulo3"/>
        <w:rPr>
          <w:rFonts w:cs="Arial"/>
          <w:szCs w:val="24"/>
        </w:rPr>
      </w:pPr>
    </w:p>
    <w:p w:rsidR="006F5440" w:rsidRPr="006F5440" w:rsidRDefault="006F5440" w:rsidP="006F5440">
      <w:pPr>
        <w:jc w:val="center"/>
        <w:rPr>
          <w:rFonts w:cs="Arial"/>
          <w:szCs w:val="24"/>
        </w:rPr>
      </w:pPr>
    </w:p>
    <w:p w:rsidR="003B13F0" w:rsidRPr="006F5440" w:rsidRDefault="003B13F0" w:rsidP="003B13F0">
      <w:pPr>
        <w:pStyle w:val="Ttulo3"/>
        <w:rPr>
          <w:rFonts w:cs="Arial"/>
          <w:szCs w:val="24"/>
        </w:rPr>
      </w:pPr>
      <w:r w:rsidRPr="006F5440">
        <w:rPr>
          <w:rFonts w:cs="Arial"/>
          <w:szCs w:val="24"/>
        </w:rPr>
        <w:t>CONDIÇÕES ESPECIAIS</w:t>
      </w:r>
    </w:p>
    <w:p w:rsidR="003B13F0" w:rsidRPr="006F5440" w:rsidRDefault="003B13F0" w:rsidP="003B13F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3B13F0" w:rsidRPr="003B13F0" w:rsidRDefault="003B13F0" w:rsidP="003B13F0">
      <w:pPr>
        <w:tabs>
          <w:tab w:val="left" w:pos="-142"/>
          <w:tab w:val="left" w:pos="2977"/>
          <w:tab w:val="left" w:pos="4608"/>
          <w:tab w:val="left" w:pos="5328"/>
          <w:tab w:val="left" w:pos="6048"/>
          <w:tab w:val="left" w:pos="6768"/>
        </w:tabs>
        <w:ind w:left="3402"/>
        <w:jc w:val="both"/>
        <w:rPr>
          <w:rFonts w:cs="Arial"/>
          <w:b/>
          <w:szCs w:val="24"/>
        </w:rPr>
      </w:pPr>
      <w:r w:rsidRPr="006F5440">
        <w:rPr>
          <w:rFonts w:cs="Arial"/>
          <w:szCs w:val="24"/>
        </w:rPr>
        <w:t xml:space="preserve">Instrumento particular de contrato que celebram a </w:t>
      </w:r>
      <w:r w:rsidRPr="006F5440">
        <w:rPr>
          <w:rFonts w:cs="Arial"/>
          <w:b/>
          <w:szCs w:val="24"/>
        </w:rPr>
        <w:t xml:space="preserve">COMPANHIA CATARINENSE DE ÁGUAS E SANEAMENTO - CASAN </w:t>
      </w:r>
      <w:r w:rsidRPr="006F5440">
        <w:rPr>
          <w:rFonts w:cs="Arial"/>
          <w:szCs w:val="24"/>
        </w:rPr>
        <w:t>e</w:t>
      </w:r>
      <w:r w:rsidRPr="006F5440">
        <w:rPr>
          <w:rFonts w:cs="Arial"/>
          <w:b/>
          <w:szCs w:val="24"/>
        </w:rPr>
        <w:t xml:space="preserve"> </w:t>
      </w:r>
      <w:r w:rsidRPr="006F5440">
        <w:rPr>
          <w:rFonts w:cs="Arial"/>
          <w:szCs w:val="24"/>
        </w:rPr>
        <w:t xml:space="preserve">a </w:t>
      </w:r>
      <w:r w:rsidRPr="003B13F0">
        <w:rPr>
          <w:rFonts w:cs="Arial"/>
          <w:szCs w:val="24"/>
        </w:rPr>
        <w:t>empresa</w:t>
      </w:r>
      <w:r w:rsidRPr="003B13F0">
        <w:rPr>
          <w:rFonts w:cs="Arial"/>
          <w:b/>
          <w:szCs w:val="24"/>
        </w:rPr>
        <w:t xml:space="preserve"> </w:t>
      </w:r>
      <w:bookmarkStart w:id="2" w:name="Texto3"/>
      <w:r w:rsidR="00E93E98">
        <w:rPr>
          <w:rFonts w:cs="Arial"/>
          <w:b/>
          <w:szCs w:val="24"/>
        </w:rPr>
        <w:fldChar w:fldCharType="begin">
          <w:ffData>
            <w:name w:val="Texto3"/>
            <w:enabled/>
            <w:calcOnExit/>
            <w:textInput>
              <w:format w:val="Maiúsculas"/>
            </w:textInput>
          </w:ffData>
        </w:fldChar>
      </w:r>
      <w:r w:rsidR="000C4009">
        <w:rPr>
          <w:rFonts w:cs="Arial"/>
          <w:b/>
          <w:szCs w:val="24"/>
        </w:rPr>
        <w:instrText xml:space="preserve"> FORMTEXT </w:instrText>
      </w:r>
      <w:r w:rsidR="00E93E98">
        <w:rPr>
          <w:rFonts w:cs="Arial"/>
          <w:b/>
          <w:szCs w:val="24"/>
        </w:rPr>
      </w:r>
      <w:r w:rsidR="00E93E98">
        <w:rPr>
          <w:rFonts w:cs="Arial"/>
          <w:b/>
          <w:szCs w:val="24"/>
        </w:rPr>
        <w:fldChar w:fldCharType="separate"/>
      </w:r>
      <w:r w:rsidR="00662324">
        <w:rPr>
          <w:rFonts w:cs="Arial"/>
          <w:b/>
          <w:noProof/>
          <w:szCs w:val="24"/>
        </w:rPr>
        <w:t>DRYLLER INDÚSTRIA E COMÉRCIO DE HIDRÓXIDOS LTDA</w:t>
      </w:r>
      <w:r w:rsidR="00E93E98">
        <w:rPr>
          <w:rFonts w:cs="Arial"/>
          <w:b/>
          <w:szCs w:val="24"/>
        </w:rPr>
        <w:fldChar w:fldCharType="end"/>
      </w:r>
      <w:bookmarkEnd w:id="2"/>
    </w:p>
    <w:p w:rsidR="003B13F0" w:rsidRPr="006F5440" w:rsidRDefault="003B13F0" w:rsidP="003B13F0">
      <w:pPr>
        <w:tabs>
          <w:tab w:val="left" w:pos="-142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</w:p>
    <w:p w:rsidR="00EE1552" w:rsidRDefault="00EE1552" w:rsidP="006F5440">
      <w:pPr>
        <w:pStyle w:val="Legenda"/>
        <w:rPr>
          <w:rFonts w:cs="Arial"/>
          <w:szCs w:val="24"/>
        </w:rPr>
      </w:pPr>
    </w:p>
    <w:p w:rsidR="000C1FAD" w:rsidRPr="006F5440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DF7512" w:rsidRPr="006F5440">
        <w:rPr>
          <w:rFonts w:cs="Arial"/>
          <w:szCs w:val="24"/>
        </w:rPr>
        <w:t>PRIMEIRA</w:t>
      </w:r>
      <w:r w:rsidRPr="006F5440">
        <w:rPr>
          <w:rFonts w:cs="Arial"/>
          <w:szCs w:val="24"/>
        </w:rPr>
        <w:t xml:space="preserve"> - </w:t>
      </w:r>
      <w:r w:rsidR="000C1FAD" w:rsidRPr="006F5440">
        <w:rPr>
          <w:rFonts w:cs="Arial"/>
          <w:szCs w:val="24"/>
        </w:rPr>
        <w:t>PREÂMBULO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CONTRAENTES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Celebram o presente Contrato a </w:t>
      </w:r>
      <w:r w:rsidRPr="006F5440">
        <w:rPr>
          <w:rFonts w:cs="Arial"/>
          <w:b/>
          <w:szCs w:val="24"/>
        </w:rPr>
        <w:t>COMPANHIA CATARINENSE DE ÁGUAS E SANEAMENTO - CASAN</w:t>
      </w:r>
      <w:r w:rsidRPr="006F5440">
        <w:rPr>
          <w:rFonts w:cs="Arial"/>
          <w:szCs w:val="24"/>
        </w:rPr>
        <w:t xml:space="preserve">, </w:t>
      </w:r>
      <w:r w:rsidR="006740AF" w:rsidRPr="006F5440">
        <w:rPr>
          <w:rFonts w:cs="Arial"/>
          <w:szCs w:val="24"/>
        </w:rPr>
        <w:t xml:space="preserve">sociedade de </w:t>
      </w:r>
      <w:r w:rsidRPr="006F5440">
        <w:rPr>
          <w:rFonts w:cs="Arial"/>
          <w:szCs w:val="24"/>
        </w:rPr>
        <w:t xml:space="preserve">economia mista estadual, registrada na Junta Comercial do Estado de Santa Catarina sob o nº 1502, inscrita no CNPJ do MF sob nº 82.508.433/0001-17, com sede </w:t>
      </w:r>
      <w:r w:rsidR="00D92D5A" w:rsidRPr="006F5440">
        <w:rPr>
          <w:rFonts w:cs="Arial"/>
          <w:szCs w:val="24"/>
        </w:rPr>
        <w:t>na</w:t>
      </w:r>
      <w:r w:rsidRPr="006F5440">
        <w:rPr>
          <w:rFonts w:cs="Arial"/>
          <w:szCs w:val="24"/>
        </w:rPr>
        <w:t xml:space="preserve"> </w:t>
      </w:r>
      <w:r w:rsidR="00C11506" w:rsidRPr="006F5440">
        <w:rPr>
          <w:rFonts w:cs="Arial"/>
          <w:szCs w:val="24"/>
        </w:rPr>
        <w:t>R</w:t>
      </w:r>
      <w:r w:rsidRPr="006F5440">
        <w:rPr>
          <w:rFonts w:cs="Arial"/>
          <w:szCs w:val="24"/>
        </w:rPr>
        <w:t xml:space="preserve">ua Emílio Blum, nº 83, </w:t>
      </w:r>
      <w:r w:rsidR="00D92D5A" w:rsidRPr="006F5440">
        <w:rPr>
          <w:rFonts w:cs="Arial"/>
          <w:szCs w:val="24"/>
        </w:rPr>
        <w:t xml:space="preserve">bairro Centro, </w:t>
      </w:r>
      <w:r w:rsidRPr="006F5440">
        <w:rPr>
          <w:rFonts w:cs="Arial"/>
          <w:szCs w:val="24"/>
        </w:rPr>
        <w:t xml:space="preserve">na cidade de Florianópolis/SC, doravante simplesmente denominada </w:t>
      </w:r>
      <w:r w:rsidRPr="006F5440">
        <w:rPr>
          <w:rFonts w:cs="Arial"/>
          <w:b/>
          <w:szCs w:val="24"/>
        </w:rPr>
        <w:t>"CASAN"</w:t>
      </w:r>
      <w:r w:rsidRPr="006F5440">
        <w:rPr>
          <w:rFonts w:cs="Arial"/>
          <w:szCs w:val="24"/>
        </w:rPr>
        <w:t xml:space="preserve"> e a empresa</w:t>
      </w:r>
      <w:r w:rsidR="00ED4251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/>
      </w:r>
      <w:r w:rsidR="00ED4251">
        <w:rPr>
          <w:rFonts w:cs="Arial"/>
          <w:szCs w:val="24"/>
        </w:rPr>
        <w:instrText xml:space="preserve"> REF Texto3 \h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b/>
          <w:noProof/>
          <w:szCs w:val="24"/>
        </w:rPr>
        <w:t>DRYLLER INDÚSTRIA E COMÉRCIO DE HIDRÓXIDOS LTDA</w:t>
      </w:r>
      <w:r w:rsidR="00E93E98">
        <w:rPr>
          <w:rFonts w:cs="Arial"/>
          <w:szCs w:val="24"/>
        </w:rPr>
        <w:fldChar w:fldCharType="end"/>
      </w:r>
      <w:r w:rsidRPr="007C3509">
        <w:rPr>
          <w:rFonts w:cs="Arial"/>
          <w:szCs w:val="24"/>
        </w:rPr>
        <w:t>,</w:t>
      </w:r>
      <w:r w:rsidRPr="006F5440">
        <w:rPr>
          <w:rFonts w:cs="Arial"/>
          <w:szCs w:val="24"/>
        </w:rPr>
        <w:t xml:space="preserve"> inscrita no CNPJ do MF sob nº</w:t>
      </w:r>
      <w:r w:rsidR="007C3509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3" w:name="Texto8"/>
      <w:r w:rsidR="008E080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08.444.207/0002-04</w:t>
      </w:r>
      <w:r w:rsidR="00E93E98">
        <w:rPr>
          <w:rFonts w:cs="Arial"/>
          <w:szCs w:val="24"/>
        </w:rPr>
        <w:fldChar w:fldCharType="end"/>
      </w:r>
      <w:bookmarkEnd w:id="3"/>
      <w:r w:rsidRPr="006F5440">
        <w:rPr>
          <w:rFonts w:cs="Arial"/>
          <w:szCs w:val="24"/>
        </w:rPr>
        <w:t xml:space="preserve">, com sede na </w:t>
      </w:r>
      <w:r w:rsidR="00D92D5A" w:rsidRPr="006F5440">
        <w:rPr>
          <w:rFonts w:cs="Arial"/>
          <w:szCs w:val="24"/>
        </w:rPr>
        <w:t>r</w:t>
      </w:r>
      <w:r w:rsidRPr="006F5440">
        <w:rPr>
          <w:rFonts w:cs="Arial"/>
          <w:szCs w:val="24"/>
        </w:rPr>
        <w:t>ua</w:t>
      </w:r>
      <w:r w:rsidR="008E080C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4" w:name="Texto9"/>
      <w:r w:rsidR="008E080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Claudia Soares</w:t>
      </w:r>
      <w:r w:rsidR="00E93E98">
        <w:rPr>
          <w:rFonts w:cs="Arial"/>
          <w:szCs w:val="24"/>
        </w:rPr>
        <w:fldChar w:fldCharType="end"/>
      </w:r>
      <w:bookmarkEnd w:id="4"/>
      <w:r w:rsidRPr="006F5440">
        <w:rPr>
          <w:rFonts w:cs="Arial"/>
          <w:szCs w:val="24"/>
        </w:rPr>
        <w:t>, nº</w:t>
      </w:r>
      <w:r w:rsidR="008E080C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 w:rsidR="008E080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50</w:t>
      </w:r>
      <w:r w:rsidR="00E93E98">
        <w:rPr>
          <w:rFonts w:cs="Arial"/>
          <w:szCs w:val="24"/>
        </w:rPr>
        <w:fldChar w:fldCharType="end"/>
      </w:r>
      <w:bookmarkEnd w:id="5"/>
      <w:r w:rsidRPr="006F5440">
        <w:rPr>
          <w:rFonts w:cs="Arial"/>
          <w:szCs w:val="24"/>
        </w:rPr>
        <w:t xml:space="preserve">, </w:t>
      </w:r>
      <w:r w:rsidR="00D92D5A" w:rsidRPr="006F5440">
        <w:rPr>
          <w:rFonts w:cs="Arial"/>
          <w:szCs w:val="24"/>
        </w:rPr>
        <w:t>b</w:t>
      </w:r>
      <w:r w:rsidRPr="006F5440">
        <w:rPr>
          <w:rFonts w:cs="Arial"/>
          <w:szCs w:val="24"/>
        </w:rPr>
        <w:t xml:space="preserve">airro </w:t>
      </w:r>
      <w:r w:rsidR="00E93E98">
        <w:rPr>
          <w:rFonts w:cs="Arial"/>
          <w:szCs w:val="24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6" w:name="Texto11"/>
      <w:r w:rsidR="008E080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Braga</w:t>
      </w:r>
      <w:r w:rsidR="00E93E98">
        <w:rPr>
          <w:rFonts w:cs="Arial"/>
          <w:szCs w:val="24"/>
        </w:rPr>
        <w:fldChar w:fldCharType="end"/>
      </w:r>
      <w:bookmarkEnd w:id="6"/>
      <w:r w:rsidRPr="006F5440">
        <w:rPr>
          <w:rFonts w:cs="Arial"/>
          <w:szCs w:val="24"/>
        </w:rPr>
        <w:t>, na cidade de</w:t>
      </w:r>
      <w:r w:rsidR="00867A1F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7" w:name="Texto12"/>
      <w:r w:rsidR="008E080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São José dos Pinhais/PR</w:t>
      </w:r>
      <w:r w:rsidR="00E93E98">
        <w:rPr>
          <w:rFonts w:cs="Arial"/>
          <w:szCs w:val="24"/>
        </w:rPr>
        <w:fldChar w:fldCharType="end"/>
      </w:r>
      <w:bookmarkEnd w:id="7"/>
      <w:r w:rsidRPr="006F5440">
        <w:rPr>
          <w:rFonts w:cs="Arial"/>
          <w:szCs w:val="24"/>
        </w:rPr>
        <w:t xml:space="preserve">, doravante simplesmente denominada </w:t>
      </w:r>
      <w:r w:rsidRPr="006F5440">
        <w:rPr>
          <w:rFonts w:cs="Arial"/>
          <w:b/>
          <w:szCs w:val="24"/>
        </w:rPr>
        <w:t>"FORNECEDORA".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REPRESENTANTES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szCs w:val="24"/>
        </w:rPr>
        <w:t xml:space="preserve">Representam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conforme poderes outorgados em seu estatuto, os seus Diretores, adiante assinados, e a </w:t>
      </w:r>
      <w:r w:rsidRPr="006F5440">
        <w:rPr>
          <w:rFonts w:cs="Arial"/>
          <w:b/>
          <w:szCs w:val="24"/>
        </w:rPr>
        <w:t>FORNECEDORA,</w:t>
      </w:r>
      <w:r w:rsidRPr="006F5440">
        <w:rPr>
          <w:rFonts w:cs="Arial"/>
          <w:szCs w:val="24"/>
        </w:rPr>
        <w:t xml:space="preserve"> por seu representante legal, adiante assinado, de conformidade com o Instrumento Procuratório, apresentado e arquivado na </w:t>
      </w:r>
      <w:r w:rsidRPr="006F5440">
        <w:rPr>
          <w:rFonts w:cs="Arial"/>
          <w:b/>
          <w:szCs w:val="24"/>
        </w:rPr>
        <w:t>CASAN.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FUNDAMENTO CONTRATUAL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celebração deste contrato decorre da Homologação </w:t>
      </w:r>
      <w:r w:rsidR="000B0641" w:rsidRPr="006F5440">
        <w:rPr>
          <w:rFonts w:cs="Arial"/>
          <w:szCs w:val="24"/>
        </w:rPr>
        <w:t>nº</w:t>
      </w:r>
      <w:r w:rsidR="008E080C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8" w:name="Texto13"/>
      <w:r w:rsidR="008E080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97</w:t>
      </w:r>
      <w:r w:rsidR="00E93E98">
        <w:rPr>
          <w:rFonts w:cs="Arial"/>
          <w:szCs w:val="24"/>
        </w:rPr>
        <w:fldChar w:fldCharType="end"/>
      </w:r>
      <w:bookmarkEnd w:id="8"/>
      <w:r w:rsidR="008E080C">
        <w:rPr>
          <w:rFonts w:cs="Arial"/>
          <w:szCs w:val="24"/>
        </w:rPr>
        <w:t>/</w:t>
      </w:r>
      <w:r w:rsidR="00E93E98">
        <w:rPr>
          <w:rFonts w:cs="Arial"/>
          <w:szCs w:val="24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9" w:name="Texto15"/>
      <w:r w:rsidR="008E080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2012</w:t>
      </w:r>
      <w:r w:rsidR="00E93E98">
        <w:rPr>
          <w:rFonts w:cs="Arial"/>
          <w:szCs w:val="24"/>
        </w:rPr>
        <w:fldChar w:fldCharType="end"/>
      </w:r>
      <w:bookmarkEnd w:id="9"/>
      <w:r w:rsidR="000B0641" w:rsidRPr="006F5440">
        <w:rPr>
          <w:rFonts w:cs="Arial"/>
          <w:szCs w:val="24"/>
        </w:rPr>
        <w:t xml:space="preserve">, </w:t>
      </w:r>
      <w:r w:rsidRPr="006F5440">
        <w:rPr>
          <w:rFonts w:cs="Arial"/>
          <w:szCs w:val="24"/>
        </w:rPr>
        <w:t>datada d</w:t>
      </w:r>
      <w:r w:rsidR="008E080C">
        <w:rPr>
          <w:rFonts w:cs="Arial"/>
          <w:szCs w:val="24"/>
        </w:rPr>
        <w:t xml:space="preserve">e </w:t>
      </w:r>
      <w:r w:rsidR="00E93E98" w:rsidRPr="0055233B">
        <w:rPr>
          <w:rFonts w:cs="Arial"/>
          <w:szCs w:val="24"/>
        </w:rPr>
        <w:fldChar w:fldCharType="begin">
          <w:ffData>
            <w:name w:val="Texto21"/>
            <w:enabled/>
            <w:calcOnExit w:val="0"/>
            <w:textInput/>
          </w:ffData>
        </w:fldChar>
      </w:r>
      <w:r w:rsidR="0055233B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12</w:t>
      </w:r>
      <w:r w:rsidR="00E93E98" w:rsidRPr="0055233B">
        <w:rPr>
          <w:rFonts w:cs="Arial"/>
          <w:szCs w:val="24"/>
        </w:rPr>
        <w:fldChar w:fldCharType="end"/>
      </w:r>
      <w:r w:rsidR="0055233B" w:rsidRPr="0055233B">
        <w:rPr>
          <w:rFonts w:cs="Arial"/>
          <w:szCs w:val="24"/>
        </w:rPr>
        <w:t>/</w:t>
      </w:r>
      <w:r w:rsidR="00E93E98" w:rsidRPr="0055233B">
        <w:rPr>
          <w:rFonts w:cs="Arial"/>
          <w:szCs w:val="24"/>
        </w:rPr>
        <w:fldChar w:fldCharType="begin">
          <w:ffData>
            <w:name w:val="Texto22"/>
            <w:enabled/>
            <w:calcOnExit w:val="0"/>
            <w:textInput/>
          </w:ffData>
        </w:fldChar>
      </w:r>
      <w:r w:rsidR="0055233B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07</w:t>
      </w:r>
      <w:r w:rsidR="00E93E98" w:rsidRPr="0055233B">
        <w:rPr>
          <w:rFonts w:cs="Arial"/>
          <w:szCs w:val="24"/>
        </w:rPr>
        <w:fldChar w:fldCharType="end"/>
      </w:r>
      <w:r w:rsidR="0055233B" w:rsidRPr="0055233B">
        <w:rPr>
          <w:rFonts w:cs="Arial"/>
          <w:szCs w:val="24"/>
        </w:rPr>
        <w:t>/</w:t>
      </w:r>
      <w:r w:rsidR="00E93E98" w:rsidRPr="0055233B">
        <w:rPr>
          <w:rFonts w:cs="Arial"/>
          <w:szCs w:val="24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55233B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2012</w:t>
      </w:r>
      <w:r w:rsidR="00E93E98" w:rsidRPr="0055233B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 xml:space="preserve">, da Diretoria da </w:t>
      </w:r>
      <w:r w:rsidRPr="006F5440">
        <w:rPr>
          <w:rFonts w:cs="Arial"/>
          <w:b/>
          <w:szCs w:val="24"/>
        </w:rPr>
        <w:t>CASAN</w:t>
      </w:r>
      <w:r w:rsidR="00D92D5A" w:rsidRPr="006F5440">
        <w:rPr>
          <w:rFonts w:cs="Arial"/>
          <w:szCs w:val="24"/>
        </w:rPr>
        <w:t>, que aprovou o julgamento</w:t>
      </w:r>
      <w:r w:rsidR="00BF3ABA">
        <w:rPr>
          <w:rFonts w:cs="Arial"/>
          <w:szCs w:val="24"/>
        </w:rPr>
        <w:t xml:space="preserve"> do</w:t>
      </w:r>
      <w:r w:rsidR="00C514E7">
        <w:rPr>
          <w:rFonts w:cs="Arial"/>
          <w:szCs w:val="24"/>
        </w:rPr>
        <w:t xml:space="preserve"> </w:t>
      </w:r>
      <w:bookmarkStart w:id="10" w:name="Dropdown1"/>
      <w:r w:rsidR="00E93E98">
        <w:rPr>
          <w:rFonts w:cs="Arial"/>
          <w:szCs w:val="24"/>
        </w:rPr>
        <w:fldChar w:fldCharType="begin">
          <w:ffData>
            <w:name w:val="Dropdown1"/>
            <w:enabled/>
            <w:calcOnExit/>
            <w:ddList>
              <w:result w:val="1"/>
              <w:listEntry w:val="                               "/>
              <w:listEntry w:val="Pregão Eletrônico"/>
              <w:listEntry w:val="Pregão Presencial"/>
            </w:ddList>
          </w:ffData>
        </w:fldChar>
      </w:r>
      <w:r w:rsidR="00BF3ABA">
        <w:rPr>
          <w:rFonts w:cs="Arial"/>
          <w:szCs w:val="24"/>
        </w:rPr>
        <w:instrText xml:space="preserve"> FORMDROPDOWN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E93E98">
        <w:rPr>
          <w:rFonts w:cs="Arial"/>
          <w:szCs w:val="24"/>
        </w:rPr>
        <w:fldChar w:fldCharType="end"/>
      </w:r>
      <w:bookmarkEnd w:id="10"/>
      <w:r w:rsidR="00C514E7">
        <w:rPr>
          <w:rFonts w:cs="Arial"/>
          <w:szCs w:val="24"/>
        </w:rPr>
        <w:t xml:space="preserve"> n</w:t>
      </w:r>
      <w:r w:rsidR="008E080C">
        <w:rPr>
          <w:rFonts w:cs="Arial"/>
          <w:szCs w:val="24"/>
        </w:rPr>
        <w:t xml:space="preserve">º </w:t>
      </w:r>
      <w:bookmarkStart w:id="11" w:name="Texto16"/>
      <w:r w:rsidR="00E93E98">
        <w:rPr>
          <w:rFonts w:cs="Arial"/>
          <w:szCs w:val="24"/>
        </w:rPr>
        <w:fldChar w:fldCharType="begin">
          <w:ffData>
            <w:name w:val="Texto16"/>
            <w:enabled/>
            <w:calcOnExit/>
            <w:textInput/>
          </w:ffData>
        </w:fldChar>
      </w:r>
      <w:r w:rsidR="0048524B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F5214">
        <w:rPr>
          <w:rFonts w:cs="Arial"/>
          <w:noProof/>
          <w:szCs w:val="24"/>
        </w:rPr>
        <w:t>59</w:t>
      </w:r>
      <w:r w:rsidR="00E93E98">
        <w:rPr>
          <w:rFonts w:cs="Arial"/>
          <w:szCs w:val="24"/>
        </w:rPr>
        <w:fldChar w:fldCharType="end"/>
      </w:r>
      <w:bookmarkEnd w:id="11"/>
      <w:r w:rsidR="008E080C">
        <w:rPr>
          <w:rFonts w:cs="Arial"/>
          <w:szCs w:val="24"/>
        </w:rPr>
        <w:t>/</w:t>
      </w:r>
      <w:bookmarkStart w:id="12" w:name="Texto17"/>
      <w:r w:rsidR="00E93E98">
        <w:rPr>
          <w:rFonts w:cs="Arial"/>
          <w:szCs w:val="24"/>
        </w:rPr>
        <w:fldChar w:fldCharType="begin">
          <w:ffData>
            <w:name w:val="Texto17"/>
            <w:enabled/>
            <w:calcOnExit/>
            <w:textInput/>
          </w:ffData>
        </w:fldChar>
      </w:r>
      <w:r w:rsidR="0048524B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F5214">
        <w:rPr>
          <w:rFonts w:cs="Arial"/>
          <w:noProof/>
          <w:szCs w:val="24"/>
        </w:rPr>
        <w:t>2012</w:t>
      </w:r>
      <w:r w:rsidR="00E93E98">
        <w:rPr>
          <w:rFonts w:cs="Arial"/>
          <w:szCs w:val="24"/>
        </w:rPr>
        <w:fldChar w:fldCharType="end"/>
      </w:r>
      <w:bookmarkEnd w:id="12"/>
      <w:r w:rsidR="008E080C">
        <w:rPr>
          <w:rFonts w:cs="Arial"/>
          <w:szCs w:val="24"/>
        </w:rPr>
        <w:t xml:space="preserve">. 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 LOCAL E DATA</w:t>
      </w:r>
    </w:p>
    <w:p w:rsidR="000C1FAD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Lavrado na sede da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na cidade de Florianópolis/SC, aos </w:t>
      </w:r>
      <w:r w:rsidR="00E93E98">
        <w:rPr>
          <w:rFonts w:cs="Arial"/>
          <w:szCs w:val="24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13" w:name="Texto27"/>
      <w:r w:rsidR="003A2688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13</w:t>
      </w:r>
      <w:r w:rsidR="00E93E98">
        <w:rPr>
          <w:rFonts w:cs="Arial"/>
          <w:szCs w:val="24"/>
        </w:rPr>
        <w:fldChar w:fldCharType="end"/>
      </w:r>
      <w:bookmarkEnd w:id="13"/>
      <w:r w:rsidR="0055233B">
        <w:rPr>
          <w:rFonts w:cs="Arial"/>
          <w:szCs w:val="24"/>
        </w:rPr>
        <w:t>/</w:t>
      </w:r>
      <w:r w:rsidR="00E93E98">
        <w:rPr>
          <w:rFonts w:cs="Arial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4" w:name="Texto25"/>
      <w:r w:rsidR="0055233B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07</w:t>
      </w:r>
      <w:r w:rsidR="00E93E98">
        <w:rPr>
          <w:rFonts w:cs="Arial"/>
          <w:szCs w:val="24"/>
        </w:rPr>
        <w:fldChar w:fldCharType="end"/>
      </w:r>
      <w:bookmarkEnd w:id="14"/>
      <w:r w:rsidR="0055233B">
        <w:rPr>
          <w:rFonts w:cs="Arial"/>
          <w:szCs w:val="24"/>
        </w:rPr>
        <w:t>/</w:t>
      </w:r>
      <w:r w:rsidR="00E93E98">
        <w:rPr>
          <w:rFonts w:cs="Arial"/>
          <w:szCs w:val="24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5" w:name="Texto26"/>
      <w:r w:rsidR="0055233B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2012</w:t>
      </w:r>
      <w:r w:rsidR="00E93E98">
        <w:rPr>
          <w:rFonts w:cs="Arial"/>
          <w:szCs w:val="24"/>
        </w:rPr>
        <w:fldChar w:fldCharType="end"/>
      </w:r>
      <w:bookmarkEnd w:id="15"/>
      <w:r w:rsidRPr="006F5440">
        <w:rPr>
          <w:rFonts w:cs="Arial"/>
          <w:szCs w:val="24"/>
        </w:rPr>
        <w:t>.</w:t>
      </w:r>
    </w:p>
    <w:p w:rsidR="003A2688" w:rsidRPr="006F5440" w:rsidRDefault="003A2688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REGIME LEGAL</w:t>
      </w:r>
    </w:p>
    <w:p w:rsidR="006950C5" w:rsidRDefault="006950C5" w:rsidP="006950C5">
      <w:pPr>
        <w:pStyle w:val="PargrafodaLista"/>
        <w:tabs>
          <w:tab w:val="left" w:pos="-142"/>
          <w:tab w:val="left" w:pos="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/>
        <w:jc w:val="both"/>
        <w:rPr>
          <w:rFonts w:cs="Arial"/>
          <w:szCs w:val="24"/>
        </w:rPr>
      </w:pPr>
      <w:r w:rsidRPr="006950C5">
        <w:rPr>
          <w:rFonts w:cs="Arial"/>
          <w:szCs w:val="24"/>
        </w:rPr>
        <w:t xml:space="preserve">As contraentes expressam sujeição às cláusulas contratuais, às disposições constantes na Lei nº 10.520 de 17/07/02, Lei Estadual nº 12.337 de 05/07/02, Regulamento da </w:t>
      </w:r>
      <w:r w:rsidRPr="006950C5">
        <w:rPr>
          <w:rFonts w:cs="Arial"/>
          <w:b/>
          <w:szCs w:val="24"/>
        </w:rPr>
        <w:t xml:space="preserve">CASAN </w:t>
      </w:r>
      <w:r w:rsidRPr="006950C5">
        <w:rPr>
          <w:rFonts w:cs="Arial"/>
          <w:szCs w:val="24"/>
        </w:rPr>
        <w:t>aprovado através da Resolução nº 27 de 17/11/06, com a aplicação subsidiária da Lei nº 8.666/93, e a Lei Complementar nº 123/06 de 14/12/06.</w:t>
      </w:r>
    </w:p>
    <w:p w:rsidR="00AA6CAB" w:rsidRPr="006950C5" w:rsidRDefault="00AA6CAB" w:rsidP="006950C5">
      <w:pPr>
        <w:pStyle w:val="PargrafodaLista"/>
        <w:tabs>
          <w:tab w:val="left" w:pos="-142"/>
          <w:tab w:val="left" w:pos="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/>
        <w:jc w:val="both"/>
        <w:rPr>
          <w:rFonts w:cs="Arial"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DF7512" w:rsidRPr="006F5440">
        <w:rPr>
          <w:rFonts w:cs="Arial"/>
          <w:szCs w:val="24"/>
        </w:rPr>
        <w:t>SEGUNDA</w:t>
      </w:r>
      <w:r w:rsidR="000C1FAD" w:rsidRPr="006F5440">
        <w:rPr>
          <w:rFonts w:cs="Arial"/>
          <w:szCs w:val="24"/>
        </w:rPr>
        <w:t xml:space="preserve"> </w:t>
      </w:r>
      <w:r w:rsidR="00132746">
        <w:rPr>
          <w:rFonts w:cs="Arial"/>
          <w:szCs w:val="24"/>
        </w:rPr>
        <w:t>–</w:t>
      </w:r>
      <w:r w:rsidR="000C1FAD" w:rsidRPr="006F5440">
        <w:rPr>
          <w:rFonts w:cs="Arial"/>
          <w:szCs w:val="24"/>
        </w:rPr>
        <w:t xml:space="preserve"> OBJETO</w:t>
      </w:r>
    </w:p>
    <w:p w:rsidR="00132746" w:rsidRPr="00132746" w:rsidRDefault="00132746" w:rsidP="00132746"/>
    <w:p w:rsidR="00612804" w:rsidRPr="00612804" w:rsidRDefault="00612804" w:rsidP="00612804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0C1FAD" w:rsidP="00612804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DISCRIMINAÇÃO</w:t>
      </w:r>
    </w:p>
    <w:p w:rsidR="00CC39DF" w:rsidRDefault="00CC39DF" w:rsidP="00D41D15">
      <w:pPr>
        <w:pStyle w:val="PargrafodaLista"/>
        <w:tabs>
          <w:tab w:val="left" w:pos="-142"/>
          <w:tab w:val="left" w:pos="0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/>
        <w:jc w:val="both"/>
        <w:rPr>
          <w:rFonts w:cs="Arial"/>
          <w:szCs w:val="24"/>
        </w:rPr>
      </w:pPr>
      <w:r w:rsidRPr="0055233B">
        <w:rPr>
          <w:rFonts w:cs="Arial"/>
          <w:szCs w:val="24"/>
        </w:rPr>
        <w:t xml:space="preserve">A </w:t>
      </w:r>
      <w:r w:rsidRPr="0055233B">
        <w:rPr>
          <w:rFonts w:cs="Arial"/>
          <w:b/>
          <w:szCs w:val="24"/>
        </w:rPr>
        <w:t>FORNECEDORA</w:t>
      </w:r>
      <w:r w:rsidRPr="0055233B">
        <w:rPr>
          <w:rFonts w:cs="Arial"/>
          <w:szCs w:val="24"/>
        </w:rPr>
        <w:t xml:space="preserve"> obriga-se a fornecer à </w:t>
      </w:r>
      <w:r w:rsidRPr="0055233B">
        <w:rPr>
          <w:rFonts w:cs="Arial"/>
          <w:b/>
          <w:szCs w:val="24"/>
        </w:rPr>
        <w:t>CASAN</w:t>
      </w:r>
      <w:r w:rsidRPr="0055233B">
        <w:rPr>
          <w:rFonts w:cs="Arial"/>
          <w:szCs w:val="24"/>
        </w:rPr>
        <w:t>,</w:t>
      </w:r>
      <w:r w:rsidR="007C3509" w:rsidRPr="0055233B">
        <w:rPr>
          <w:rFonts w:cs="Arial"/>
          <w:szCs w:val="24"/>
        </w:rPr>
        <w:t xml:space="preserve"> </w:t>
      </w:r>
      <w:r w:rsidR="00E93E98" w:rsidRPr="0055233B">
        <w:rPr>
          <w:rFonts w:cs="Arial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6" w:name="Texto6"/>
      <w:r w:rsidR="007C3509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F5214">
        <w:rPr>
          <w:rFonts w:cs="Arial"/>
          <w:noProof/>
          <w:szCs w:val="24"/>
        </w:rPr>
        <w:t>Hidróxido de Cálcio em Suspensão (GEOCÁLCIO)</w:t>
      </w:r>
      <w:r w:rsidR="00E93E98" w:rsidRPr="0055233B">
        <w:rPr>
          <w:rFonts w:cs="Arial"/>
          <w:szCs w:val="24"/>
        </w:rPr>
        <w:fldChar w:fldCharType="end"/>
      </w:r>
      <w:bookmarkEnd w:id="16"/>
      <w:r w:rsidRPr="0055233B">
        <w:rPr>
          <w:rFonts w:cs="Arial"/>
          <w:szCs w:val="24"/>
        </w:rPr>
        <w:t xml:space="preserve">, </w:t>
      </w:r>
      <w:bookmarkStart w:id="17" w:name="Texto18"/>
      <w:r w:rsidR="00E93E98">
        <w:rPr>
          <w:rFonts w:cs="Arial"/>
          <w:szCs w:val="24"/>
        </w:rPr>
        <w:fldChar w:fldCharType="begin">
          <w:ffData>
            <w:name w:val="Texto18"/>
            <w:enabled/>
            <w:calcOnExit w:val="0"/>
            <w:textInput>
              <w:default w:val="relacionada e especificada no Anexo I - Quadro de Proposta, Anexo II – Termo de Referência,"/>
            </w:textInput>
          </w:ffData>
        </w:fldChar>
      </w:r>
      <w:r w:rsidR="007916B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7916BC">
        <w:rPr>
          <w:rFonts w:cs="Arial"/>
          <w:noProof/>
          <w:szCs w:val="24"/>
        </w:rPr>
        <w:t xml:space="preserve">relacionada e especificada no Anexo I - </w:t>
      </w:r>
      <w:r w:rsidR="001F5214">
        <w:rPr>
          <w:rFonts w:cs="Arial"/>
          <w:noProof/>
          <w:szCs w:val="24"/>
        </w:rPr>
        <w:t>Planilha de Preço</w:t>
      </w:r>
      <w:r w:rsidR="007916BC">
        <w:rPr>
          <w:rFonts w:cs="Arial"/>
          <w:noProof/>
          <w:szCs w:val="24"/>
        </w:rPr>
        <w:t xml:space="preserve">, Anexo </w:t>
      </w:r>
      <w:r w:rsidR="00734CFB">
        <w:rPr>
          <w:rFonts w:cs="Arial"/>
          <w:noProof/>
          <w:szCs w:val="24"/>
        </w:rPr>
        <w:t>V</w:t>
      </w:r>
      <w:r w:rsidR="007916BC">
        <w:rPr>
          <w:rFonts w:cs="Arial"/>
          <w:noProof/>
          <w:szCs w:val="24"/>
        </w:rPr>
        <w:t xml:space="preserve">II – </w:t>
      </w:r>
      <w:r w:rsidR="001F5214">
        <w:rPr>
          <w:rFonts w:cs="Arial"/>
          <w:noProof/>
          <w:szCs w:val="24"/>
        </w:rPr>
        <w:t>Especificação Técnica</w:t>
      </w:r>
      <w:r w:rsidR="007916BC">
        <w:rPr>
          <w:rFonts w:cs="Arial"/>
          <w:noProof/>
          <w:szCs w:val="24"/>
        </w:rPr>
        <w:t>,</w:t>
      </w:r>
      <w:r w:rsidR="00E93E98">
        <w:rPr>
          <w:rFonts w:cs="Arial"/>
          <w:szCs w:val="24"/>
        </w:rPr>
        <w:fldChar w:fldCharType="end"/>
      </w:r>
      <w:bookmarkEnd w:id="17"/>
      <w:r w:rsidR="0055233B" w:rsidRPr="0055233B">
        <w:rPr>
          <w:rFonts w:cs="Arial"/>
          <w:szCs w:val="24"/>
        </w:rPr>
        <w:t xml:space="preserve"> </w:t>
      </w:r>
      <w:r w:rsidRPr="0055233B">
        <w:rPr>
          <w:rFonts w:cs="Arial"/>
          <w:szCs w:val="24"/>
        </w:rPr>
        <w:t xml:space="preserve">na </w:t>
      </w:r>
      <w:r w:rsidRPr="001A2263">
        <w:rPr>
          <w:rFonts w:cs="Arial"/>
          <w:b/>
          <w:szCs w:val="24"/>
        </w:rPr>
        <w:t>Autorização</w:t>
      </w:r>
      <w:r w:rsidR="0055233B" w:rsidRPr="001A2263">
        <w:rPr>
          <w:rFonts w:cs="Arial"/>
          <w:b/>
          <w:szCs w:val="24"/>
        </w:rPr>
        <w:t xml:space="preserve"> </w:t>
      </w:r>
      <w:bookmarkStart w:id="18" w:name="Dropdown2"/>
      <w:r w:rsidR="00E93E98" w:rsidRPr="001A2263">
        <w:rPr>
          <w:rFonts w:cs="Arial"/>
          <w:b/>
          <w:szCs w:val="24"/>
        </w:rPr>
        <w:fldChar w:fldCharType="begin">
          <w:ffData>
            <w:name w:val="Dropdown2"/>
            <w:enabled/>
            <w:calcOnExit/>
            <w:ddList>
              <w:result w:val="2"/>
              <w:listEntry w:val="                        "/>
              <w:listEntry w:val="de Fornecimento - AF"/>
              <w:listEntry w:val="Contratual - AC"/>
            </w:ddList>
          </w:ffData>
        </w:fldChar>
      </w:r>
      <w:r w:rsidR="0048524B" w:rsidRPr="001A2263">
        <w:rPr>
          <w:rFonts w:cs="Arial"/>
          <w:b/>
          <w:szCs w:val="24"/>
        </w:rPr>
        <w:instrText xml:space="preserve"> FORMDROPDOWN </w:instrText>
      </w:r>
      <w:r w:rsidR="00E93E98" w:rsidRPr="001A2263">
        <w:rPr>
          <w:rFonts w:cs="Arial"/>
          <w:b/>
          <w:szCs w:val="24"/>
        </w:rPr>
      </w:r>
      <w:r w:rsidR="00E93E98" w:rsidRPr="001A2263">
        <w:rPr>
          <w:rFonts w:cs="Arial"/>
          <w:b/>
          <w:szCs w:val="24"/>
        </w:rPr>
        <w:fldChar w:fldCharType="separate"/>
      </w:r>
      <w:r w:rsidR="00E93E98" w:rsidRPr="001A2263">
        <w:rPr>
          <w:rFonts w:cs="Arial"/>
          <w:b/>
          <w:szCs w:val="24"/>
        </w:rPr>
        <w:fldChar w:fldCharType="end"/>
      </w:r>
      <w:bookmarkEnd w:id="18"/>
      <w:r w:rsidR="0055233B" w:rsidRPr="001A2263">
        <w:rPr>
          <w:rFonts w:cs="Arial"/>
          <w:b/>
          <w:szCs w:val="24"/>
        </w:rPr>
        <w:t xml:space="preserve"> </w:t>
      </w:r>
      <w:r w:rsidRPr="001A2263">
        <w:rPr>
          <w:rFonts w:cs="Arial"/>
          <w:b/>
          <w:szCs w:val="24"/>
        </w:rPr>
        <w:t xml:space="preserve">nº </w:t>
      </w:r>
      <w:r w:rsidR="00E93E98" w:rsidRPr="001A2263">
        <w:rPr>
          <w:rFonts w:cs="Arial"/>
          <w:b/>
          <w:szCs w:val="24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9" w:name="Texto19"/>
      <w:r w:rsidR="0055233B" w:rsidRPr="001A2263">
        <w:rPr>
          <w:rFonts w:cs="Arial"/>
          <w:b/>
          <w:szCs w:val="24"/>
        </w:rPr>
        <w:instrText xml:space="preserve"> FORMTEXT </w:instrText>
      </w:r>
      <w:r w:rsidR="00E93E98" w:rsidRPr="001A2263">
        <w:rPr>
          <w:rFonts w:cs="Arial"/>
          <w:b/>
          <w:szCs w:val="24"/>
        </w:rPr>
      </w:r>
      <w:r w:rsidR="00E93E98" w:rsidRPr="001A2263">
        <w:rPr>
          <w:rFonts w:cs="Arial"/>
          <w:b/>
          <w:szCs w:val="24"/>
        </w:rPr>
        <w:fldChar w:fldCharType="separate"/>
      </w:r>
      <w:r w:rsidR="001A2263" w:rsidRPr="001A2263">
        <w:rPr>
          <w:rFonts w:cs="Arial"/>
          <w:b/>
          <w:noProof/>
          <w:szCs w:val="24"/>
        </w:rPr>
        <w:t>FM04952/2012</w:t>
      </w:r>
      <w:r w:rsidR="00E93E98" w:rsidRPr="001A2263">
        <w:rPr>
          <w:rFonts w:cs="Arial"/>
          <w:b/>
          <w:szCs w:val="24"/>
        </w:rPr>
        <w:fldChar w:fldCharType="end"/>
      </w:r>
      <w:bookmarkEnd w:id="19"/>
      <w:r w:rsidRPr="0055233B">
        <w:rPr>
          <w:rFonts w:cs="Arial"/>
          <w:szCs w:val="24"/>
        </w:rPr>
        <w:t>,</w:t>
      </w:r>
      <w:r w:rsidRPr="0055233B">
        <w:rPr>
          <w:rFonts w:cs="Arial"/>
          <w:b/>
          <w:szCs w:val="24"/>
        </w:rPr>
        <w:t xml:space="preserve"> </w:t>
      </w:r>
      <w:r w:rsidRPr="0055233B">
        <w:rPr>
          <w:rFonts w:cs="Arial"/>
          <w:szCs w:val="24"/>
        </w:rPr>
        <w:t>anexa, nas condições apresentadas em seu orçamento-proposta nº</w:t>
      </w:r>
      <w:r w:rsidR="0055233B" w:rsidRPr="0055233B">
        <w:rPr>
          <w:rFonts w:cs="Arial"/>
          <w:szCs w:val="24"/>
        </w:rPr>
        <w:t xml:space="preserve"> </w:t>
      </w:r>
      <w:r w:rsidR="00E93E98" w:rsidRPr="0055233B">
        <w:rPr>
          <w:rFonts w:cs="Arial"/>
          <w:szCs w:val="24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20" w:name="Texto20"/>
      <w:r w:rsidR="0055233B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s/nº</w:t>
      </w:r>
      <w:r w:rsidR="00E93E98" w:rsidRPr="0055233B">
        <w:rPr>
          <w:rFonts w:cs="Arial"/>
          <w:szCs w:val="24"/>
        </w:rPr>
        <w:fldChar w:fldCharType="end"/>
      </w:r>
      <w:bookmarkEnd w:id="20"/>
      <w:r w:rsidRPr="0055233B">
        <w:rPr>
          <w:rFonts w:cs="Arial"/>
          <w:szCs w:val="24"/>
        </w:rPr>
        <w:t xml:space="preserve">, datado de </w:t>
      </w:r>
      <w:r w:rsidR="00E93E98" w:rsidRPr="0055233B">
        <w:rPr>
          <w:rFonts w:cs="Arial"/>
          <w:szCs w:val="24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21" w:name="Texto21"/>
      <w:r w:rsidR="0055233B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27</w:t>
      </w:r>
      <w:r w:rsidR="00E93E98" w:rsidRPr="0055233B">
        <w:rPr>
          <w:rFonts w:cs="Arial"/>
          <w:szCs w:val="24"/>
        </w:rPr>
        <w:fldChar w:fldCharType="end"/>
      </w:r>
      <w:bookmarkEnd w:id="21"/>
      <w:r w:rsidRPr="0055233B">
        <w:rPr>
          <w:rFonts w:cs="Arial"/>
          <w:szCs w:val="24"/>
        </w:rPr>
        <w:t>/</w:t>
      </w:r>
      <w:r w:rsidR="00E93E98" w:rsidRPr="0055233B">
        <w:rPr>
          <w:rFonts w:cs="Arial"/>
          <w:szCs w:val="24"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22" w:name="Texto22"/>
      <w:r w:rsidR="0055233B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06</w:t>
      </w:r>
      <w:r w:rsidR="00E93E98" w:rsidRPr="0055233B">
        <w:rPr>
          <w:rFonts w:cs="Arial"/>
          <w:szCs w:val="24"/>
        </w:rPr>
        <w:fldChar w:fldCharType="end"/>
      </w:r>
      <w:bookmarkEnd w:id="22"/>
      <w:r w:rsidRPr="0055233B">
        <w:rPr>
          <w:rFonts w:cs="Arial"/>
          <w:szCs w:val="24"/>
        </w:rPr>
        <w:t>/</w:t>
      </w:r>
      <w:r w:rsidR="00E93E98" w:rsidRPr="0055233B">
        <w:rPr>
          <w:rFonts w:cs="Arial"/>
          <w:szCs w:val="24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23" w:name="Texto23"/>
      <w:r w:rsidR="0055233B" w:rsidRPr="0055233B">
        <w:rPr>
          <w:rFonts w:cs="Arial"/>
          <w:szCs w:val="24"/>
        </w:rPr>
        <w:instrText xml:space="preserve"> FORMTEXT </w:instrText>
      </w:r>
      <w:r w:rsidR="00E93E98" w:rsidRPr="0055233B">
        <w:rPr>
          <w:rFonts w:cs="Arial"/>
          <w:szCs w:val="24"/>
        </w:rPr>
      </w:r>
      <w:r w:rsidR="00E93E98" w:rsidRPr="0055233B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2012</w:t>
      </w:r>
      <w:r w:rsidR="00E93E98" w:rsidRPr="0055233B">
        <w:rPr>
          <w:rFonts w:cs="Arial"/>
          <w:szCs w:val="24"/>
        </w:rPr>
        <w:fldChar w:fldCharType="end"/>
      </w:r>
      <w:bookmarkEnd w:id="23"/>
      <w:r w:rsidRPr="0055233B">
        <w:rPr>
          <w:rFonts w:cs="Arial"/>
          <w:szCs w:val="24"/>
        </w:rPr>
        <w:t xml:space="preserve"> e</w:t>
      </w:r>
      <w:r w:rsidR="00BE4BB3">
        <w:rPr>
          <w:rFonts w:cs="Arial"/>
          <w:szCs w:val="24"/>
        </w:rPr>
        <w:t xml:space="preserve"> </w:t>
      </w:r>
      <w:r w:rsidR="00BF3ABA">
        <w:rPr>
          <w:rFonts w:cs="Arial"/>
          <w:szCs w:val="24"/>
        </w:rPr>
        <w:t xml:space="preserve">o </w:t>
      </w:r>
      <w:r w:rsidR="00E93E98">
        <w:rPr>
          <w:rFonts w:cs="Arial"/>
          <w:szCs w:val="24"/>
        </w:rPr>
        <w:fldChar w:fldCharType="begin"/>
      </w:r>
      <w:r w:rsidR="00BE4BB3">
        <w:rPr>
          <w:rFonts w:cs="Arial"/>
          <w:szCs w:val="24"/>
        </w:rPr>
        <w:instrText xml:space="preserve"> REF  Dropdown1 </w:instrText>
      </w:r>
      <w:r w:rsidR="00E93E98">
        <w:rPr>
          <w:rFonts w:cs="Arial"/>
          <w:szCs w:val="24"/>
        </w:rPr>
        <w:fldChar w:fldCharType="separate"/>
      </w:r>
      <w:r w:rsidR="002A6796">
        <w:t>Pregão Eletrônico</w:t>
      </w:r>
      <w:r w:rsidR="00E93E98">
        <w:rPr>
          <w:rFonts w:cs="Arial"/>
          <w:szCs w:val="24"/>
        </w:rPr>
        <w:fldChar w:fldCharType="end"/>
      </w:r>
      <w:r w:rsidR="00BE4BB3">
        <w:rPr>
          <w:rFonts w:cs="Arial"/>
          <w:szCs w:val="24"/>
        </w:rPr>
        <w:t xml:space="preserve"> </w:t>
      </w:r>
      <w:r w:rsidR="00CA413B">
        <w:rPr>
          <w:rFonts w:cs="Arial"/>
          <w:szCs w:val="24"/>
        </w:rPr>
        <w:t>nº</w:t>
      </w:r>
      <w:r w:rsidR="00BE4BB3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/>
      </w:r>
      <w:r w:rsidR="00BE4BB3">
        <w:rPr>
          <w:rFonts w:cs="Arial"/>
          <w:szCs w:val="24"/>
        </w:rPr>
        <w:instrText xml:space="preserve"> REF  Texto16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59</w:t>
      </w:r>
      <w:r w:rsidR="00E93E98">
        <w:rPr>
          <w:rFonts w:cs="Arial"/>
          <w:szCs w:val="24"/>
        </w:rPr>
        <w:fldChar w:fldCharType="end"/>
      </w:r>
      <w:r w:rsidR="00BE4BB3">
        <w:rPr>
          <w:rFonts w:cs="Arial"/>
          <w:szCs w:val="24"/>
        </w:rPr>
        <w:t>/</w:t>
      </w:r>
      <w:r w:rsidR="00E93E98">
        <w:rPr>
          <w:rFonts w:cs="Arial"/>
          <w:szCs w:val="24"/>
        </w:rPr>
        <w:fldChar w:fldCharType="begin"/>
      </w:r>
      <w:r w:rsidR="00BE4BB3">
        <w:rPr>
          <w:rFonts w:cs="Arial"/>
          <w:szCs w:val="24"/>
        </w:rPr>
        <w:instrText xml:space="preserve"> REF  Texto17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2012</w:t>
      </w:r>
      <w:r w:rsidR="00E93E98">
        <w:rPr>
          <w:rFonts w:cs="Arial"/>
          <w:szCs w:val="24"/>
        </w:rPr>
        <w:fldChar w:fldCharType="end"/>
      </w:r>
      <w:r w:rsidR="00BE4BB3">
        <w:rPr>
          <w:rFonts w:cs="Arial"/>
          <w:szCs w:val="24"/>
        </w:rPr>
        <w:t xml:space="preserve">, </w:t>
      </w:r>
      <w:r w:rsidRPr="0055233B">
        <w:rPr>
          <w:rFonts w:cs="Arial"/>
          <w:szCs w:val="24"/>
        </w:rPr>
        <w:t>os quais são partes integrantes deste Termo.</w:t>
      </w:r>
    </w:p>
    <w:p w:rsidR="001A2263" w:rsidRPr="0055233B" w:rsidRDefault="001A2263" w:rsidP="00D41D15">
      <w:pPr>
        <w:pStyle w:val="PargrafodaLista"/>
        <w:tabs>
          <w:tab w:val="left" w:pos="-142"/>
          <w:tab w:val="left" w:pos="0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/>
        <w:jc w:val="both"/>
        <w:rPr>
          <w:rFonts w:cs="Arial"/>
          <w:szCs w:val="24"/>
        </w:rPr>
      </w:pPr>
    </w:p>
    <w:p w:rsidR="000C1FAD" w:rsidRPr="00CC39DF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D9157A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D9157A" w:rsidRPr="006F5440">
        <w:rPr>
          <w:rFonts w:cs="Arial"/>
          <w:b/>
          <w:szCs w:val="24"/>
        </w:rPr>
        <w:t xml:space="preserve"> LOCAL DE ENTREGA</w:t>
      </w:r>
    </w:p>
    <w:p w:rsidR="003B1EBF" w:rsidRDefault="00D9157A" w:rsidP="006F5440">
      <w:pPr>
        <w:pStyle w:val="Corpodetexto"/>
        <w:rPr>
          <w:rFonts w:cs="Arial"/>
          <w:noProof/>
          <w:szCs w:val="24"/>
        </w:rPr>
      </w:pPr>
      <w:r w:rsidRPr="006F5440">
        <w:rPr>
          <w:rFonts w:cs="Arial"/>
          <w:szCs w:val="24"/>
        </w:rPr>
        <w:t xml:space="preserve">Os materiais deverão ser entregues </w:t>
      </w:r>
      <w:bookmarkStart w:id="24" w:name="Texto28"/>
      <w:r w:rsidR="00E93E98">
        <w:rPr>
          <w:rFonts w:cs="Arial"/>
          <w:szCs w:val="24"/>
        </w:rPr>
        <w:fldChar w:fldCharType="begin">
          <w:ffData>
            <w:name w:val="Texto28"/>
            <w:enabled/>
            <w:calcOnExit w:val="0"/>
            <w:textInput>
              <w:default w:val="no Almoxarifado Central da CASAN, situado na Br 101, km 203, Viaduto de Barreiros, na cidade de São José/SC."/>
            </w:textInput>
          </w:ffData>
        </w:fldChar>
      </w:r>
      <w:r w:rsidR="00F068B4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no</w:t>
      </w:r>
      <w:r w:rsidR="001F5214">
        <w:rPr>
          <w:rFonts w:cs="Arial"/>
          <w:noProof/>
          <w:szCs w:val="24"/>
        </w:rPr>
        <w:t>s locais listados nas Tabela abaixo:</w:t>
      </w:r>
      <w:r w:rsidR="003D6E1D">
        <w:rPr>
          <w:rFonts w:cs="Arial"/>
          <w:noProof/>
          <w:szCs w:val="24"/>
        </w:rPr>
        <w:t xml:space="preserve"> </w:t>
      </w:r>
    </w:p>
    <w:p w:rsidR="003B1EBF" w:rsidRPr="006F5440" w:rsidRDefault="00E93E98" w:rsidP="006F5440">
      <w:pPr>
        <w:pStyle w:val="Corpodetexto"/>
        <w:rPr>
          <w:rFonts w:cs="Arial"/>
          <w:szCs w:val="24"/>
        </w:rPr>
      </w:pPr>
      <w:r>
        <w:rPr>
          <w:rFonts w:cs="Arial"/>
          <w:szCs w:val="24"/>
        </w:rPr>
        <w:fldChar w:fldCharType="end"/>
      </w:r>
      <w:bookmarkEnd w:id="24"/>
    </w:p>
    <w:tbl>
      <w:tblPr>
        <w:tblW w:w="578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4573"/>
        <w:gridCol w:w="1207"/>
      </w:tblGrid>
      <w:tr w:rsidR="003B1EBF" w:rsidRPr="006E6F58" w:rsidTr="001A2263">
        <w:trPr>
          <w:trHeight w:val="437"/>
          <w:jc w:val="center"/>
        </w:trPr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3B1EBF" w:rsidRPr="006E6F58" w:rsidRDefault="003B1EBF" w:rsidP="001A2263">
            <w:pPr>
              <w:rPr>
                <w:rFonts w:cs="Arial"/>
                <w:b/>
                <w:bCs/>
                <w:color w:val="FFFFFF"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color w:val="FFFFFF"/>
                <w:sz w:val="16"/>
                <w:szCs w:val="16"/>
              </w:rPr>
              <w:t>LOCAL DE ENTREGA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3B1EBF" w:rsidRPr="006E6F58" w:rsidRDefault="003B1EBF" w:rsidP="001A2263">
            <w:pPr>
              <w:jc w:val="center"/>
              <w:rPr>
                <w:rFonts w:cs="Arial"/>
                <w:b/>
                <w:bCs/>
                <w:color w:val="FFFFFF"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color w:val="FFFFFF"/>
                <w:sz w:val="16"/>
                <w:szCs w:val="16"/>
              </w:rPr>
              <w:t>QUANTIDADE (TON)</w:t>
            </w:r>
          </w:p>
        </w:tc>
      </w:tr>
      <w:tr w:rsidR="003B1EBF" w:rsidRPr="006E6F58" w:rsidTr="001A2263">
        <w:trPr>
          <w:trHeight w:val="67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EBF" w:rsidRPr="006E6F58" w:rsidRDefault="003B1EBF" w:rsidP="001A2263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ETA CUBATÃO</w:t>
            </w:r>
            <w:r w:rsidRPr="006E6F58">
              <w:rPr>
                <w:rFonts w:cs="Arial"/>
                <w:b/>
                <w:bCs/>
                <w:sz w:val="16"/>
                <w:szCs w:val="16"/>
              </w:rPr>
              <w:br/>
              <w:t>Rua José Ivo da Silva, s/nº - Bairro Alto Aririú - CEP: 88.135-475 Palhoça - SC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EBF" w:rsidRPr="006E6F58" w:rsidRDefault="003B1EBF" w:rsidP="001A2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2.000</w:t>
            </w:r>
          </w:p>
        </w:tc>
      </w:tr>
      <w:tr w:rsidR="003B1EBF" w:rsidRPr="006E6F58" w:rsidTr="001A2263">
        <w:trPr>
          <w:trHeight w:val="900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EBF" w:rsidRPr="006E6F58" w:rsidRDefault="003B1EBF" w:rsidP="001A2263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 xml:space="preserve">ETA LAGOA DO PERI </w:t>
            </w:r>
            <w:r w:rsidRPr="006E6F58">
              <w:rPr>
                <w:rFonts w:cs="Arial"/>
                <w:b/>
                <w:bCs/>
                <w:sz w:val="16"/>
                <w:szCs w:val="16"/>
              </w:rPr>
              <w:br/>
              <w:t>Rodovia Thomaz dos Santos, s/nº - Bairro: Morro das Pedras - Armação Pântano do Sul - CEP: 88.066-000 - Florianópolis - SC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EBF" w:rsidRPr="006E6F58" w:rsidRDefault="003B1EBF" w:rsidP="001A2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150</w:t>
            </w:r>
          </w:p>
        </w:tc>
      </w:tr>
      <w:tr w:rsidR="003B1EBF" w:rsidRPr="006E6F58" w:rsidTr="001A2263">
        <w:trPr>
          <w:trHeight w:val="67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EBF" w:rsidRPr="006E6F58" w:rsidRDefault="003B1EBF" w:rsidP="001A2263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ETA INGLESES</w:t>
            </w:r>
            <w:r w:rsidRPr="006E6F58">
              <w:rPr>
                <w:rFonts w:cs="Arial"/>
                <w:b/>
                <w:bCs/>
                <w:sz w:val="16"/>
                <w:szCs w:val="16"/>
              </w:rPr>
              <w:br/>
              <w:t>Rua Cisne Real, s/nº - Bairro: Ingleses - CEP: 88.058-430 - Florianópolis - SC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EBF" w:rsidRPr="006E6F58" w:rsidRDefault="003B1EBF" w:rsidP="001A2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900</w:t>
            </w:r>
          </w:p>
        </w:tc>
      </w:tr>
      <w:tr w:rsidR="003B1EBF" w:rsidRPr="006E6F58" w:rsidTr="001A2263">
        <w:trPr>
          <w:trHeight w:val="67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EBF" w:rsidRPr="006E6F58" w:rsidRDefault="003B1EBF" w:rsidP="001A2263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ETA BARRA VELHA</w:t>
            </w:r>
            <w:r w:rsidRPr="006E6F58">
              <w:rPr>
                <w:rFonts w:cs="Arial"/>
                <w:b/>
                <w:bCs/>
                <w:sz w:val="16"/>
                <w:szCs w:val="16"/>
              </w:rPr>
              <w:br/>
              <w:t>Rua Alfredo Bento de Borba, s/nº - Bairro: Sertãozinho - CEP: 88.390-000 - Barra Velha - SC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EBF" w:rsidRPr="006E6F58" w:rsidRDefault="003B1EBF" w:rsidP="001A2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85</w:t>
            </w:r>
          </w:p>
        </w:tc>
      </w:tr>
      <w:tr w:rsidR="003B1EBF" w:rsidRPr="006E6F58" w:rsidTr="001A2263">
        <w:trPr>
          <w:trHeight w:val="67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EBF" w:rsidRPr="006E6F58" w:rsidRDefault="003B1EBF" w:rsidP="001A2263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ETA BARRA DO SUL</w:t>
            </w:r>
            <w:r w:rsidRPr="006E6F58">
              <w:rPr>
                <w:rFonts w:cs="Arial"/>
                <w:b/>
                <w:bCs/>
                <w:sz w:val="16"/>
                <w:szCs w:val="16"/>
              </w:rPr>
              <w:br/>
              <w:t>Rua Vicente de Carvalho - s/nº - Bairro: Centro - CEP: 89.247-000 - Barra do Sul - SC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EBF" w:rsidRPr="006E6F58" w:rsidRDefault="003B1EBF" w:rsidP="001A2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180</w:t>
            </w:r>
          </w:p>
        </w:tc>
      </w:tr>
      <w:tr w:rsidR="003B1EBF" w:rsidRPr="006E6F58" w:rsidTr="001A2263">
        <w:trPr>
          <w:trHeight w:val="255"/>
          <w:jc w:val="center"/>
        </w:trPr>
        <w:tc>
          <w:tcPr>
            <w:tcW w:w="4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EBF" w:rsidRPr="006E6F58" w:rsidRDefault="003B1EBF" w:rsidP="001A2263">
            <w:pPr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EBF" w:rsidRPr="006E6F58" w:rsidRDefault="003B1EBF" w:rsidP="001A2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 w:rsidRPr="006E6F58">
              <w:rPr>
                <w:rFonts w:cs="Arial"/>
                <w:b/>
                <w:bCs/>
                <w:sz w:val="16"/>
                <w:szCs w:val="16"/>
              </w:rPr>
              <w:t>3.315</w:t>
            </w:r>
          </w:p>
        </w:tc>
      </w:tr>
    </w:tbl>
    <w:p w:rsidR="00E62ECD" w:rsidRPr="006F5440" w:rsidRDefault="00E62ECD" w:rsidP="006F5440">
      <w:pPr>
        <w:pStyle w:val="Corpodetexto"/>
        <w:rPr>
          <w:rFonts w:cs="Arial"/>
          <w:szCs w:val="24"/>
        </w:rPr>
      </w:pPr>
    </w:p>
    <w:p w:rsidR="00E62ECD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E62ECD" w:rsidRPr="006F5440">
        <w:rPr>
          <w:rFonts w:cs="Arial"/>
          <w:b/>
          <w:szCs w:val="24"/>
        </w:rPr>
        <w:t xml:space="preserve"> CONDIÇÕES DE RECEBIMENTO DO OBJETO</w:t>
      </w:r>
    </w:p>
    <w:p w:rsidR="00E62ECD" w:rsidRPr="00F068B4" w:rsidRDefault="00E62ECD" w:rsidP="006F5440">
      <w:pPr>
        <w:pStyle w:val="Corpodetexto"/>
        <w:rPr>
          <w:rFonts w:cs="Arial"/>
          <w:szCs w:val="24"/>
        </w:rPr>
      </w:pPr>
      <w:r w:rsidRPr="00F068B4">
        <w:rPr>
          <w:rFonts w:cs="Arial"/>
          <w:szCs w:val="24"/>
        </w:rPr>
        <w:t xml:space="preserve">O Transporte e o descarregamento no local determinado pela </w:t>
      </w:r>
      <w:r w:rsidRPr="00F068B4">
        <w:rPr>
          <w:rFonts w:cs="Arial"/>
          <w:b/>
          <w:szCs w:val="24"/>
        </w:rPr>
        <w:t>CASAN</w:t>
      </w:r>
      <w:r w:rsidRPr="00F068B4">
        <w:rPr>
          <w:rFonts w:cs="Arial"/>
          <w:szCs w:val="24"/>
        </w:rPr>
        <w:t xml:space="preserve"> - é de integralmente responsabilidade da </w:t>
      </w:r>
      <w:r w:rsidRPr="00F068B4">
        <w:rPr>
          <w:rFonts w:cs="Arial"/>
          <w:b/>
          <w:szCs w:val="24"/>
        </w:rPr>
        <w:t>FORNECEDORA</w:t>
      </w:r>
      <w:r w:rsidRPr="00F068B4">
        <w:rPr>
          <w:rFonts w:cs="Arial"/>
          <w:szCs w:val="24"/>
        </w:rPr>
        <w:t xml:space="preserve">, devendo disponibilizar pessoal suficiente e com os EPI´s compatíveis com material/equipamento a ser descarregado, em conformidade com a legislação de segurança do trabalho vigente. </w:t>
      </w:r>
    </w:p>
    <w:p w:rsidR="00E62ECD" w:rsidRDefault="00E62ECD" w:rsidP="006F5440">
      <w:pPr>
        <w:pStyle w:val="Corpodetexto"/>
        <w:rPr>
          <w:rFonts w:cs="Arial"/>
          <w:szCs w:val="24"/>
        </w:rPr>
      </w:pPr>
      <w:r w:rsidRPr="00F068B4">
        <w:rPr>
          <w:rFonts w:cs="Arial"/>
          <w:szCs w:val="24"/>
        </w:rPr>
        <w:t xml:space="preserve">Estas operações devem ser realizadas de maneira que preserve a integridade física do material/equipamento; sendo que para o descarregamento de unidades que não possam ser descarregadas manualmente, a contratada deverá obrigatoriamente dispor, no momento do descarregamento, de todos os equipamentos necessários à execução deste procedimento (guindaste, munck, empilhadeira, etc.). </w:t>
      </w:r>
    </w:p>
    <w:p w:rsidR="000C1FAD" w:rsidRPr="006F5440" w:rsidRDefault="000C1FAD" w:rsidP="00EE1552">
      <w:pPr>
        <w:pStyle w:val="Corpodetexto"/>
        <w:rPr>
          <w:rFonts w:cs="Arial"/>
          <w:b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PRAZO DE EXECUÇÃO DO CONTRATO</w:t>
      </w:r>
    </w:p>
    <w:p w:rsidR="000C1FAD" w:rsidRPr="006F5440" w:rsidRDefault="00A01FD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 prazo de execução do contrato será de</w:t>
      </w:r>
      <w:r w:rsidR="00F068B4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25" w:name="Texto29"/>
      <w:r w:rsidR="00F068B4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B1EBF">
        <w:rPr>
          <w:rFonts w:cs="Arial"/>
          <w:noProof/>
          <w:szCs w:val="24"/>
        </w:rPr>
        <w:t>365</w:t>
      </w:r>
      <w:r w:rsidR="00E93E98">
        <w:rPr>
          <w:rFonts w:cs="Arial"/>
          <w:szCs w:val="24"/>
        </w:rPr>
        <w:fldChar w:fldCharType="end"/>
      </w:r>
      <w:bookmarkEnd w:id="25"/>
      <w:r w:rsidR="00F068B4">
        <w:rPr>
          <w:rFonts w:cs="Arial"/>
          <w:szCs w:val="24"/>
        </w:rPr>
        <w:t xml:space="preserve"> (</w:t>
      </w:r>
      <w:r w:rsidR="00E93E98">
        <w:rPr>
          <w:rFonts w:cs="Arial"/>
          <w:szCs w:val="24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26" w:name="Texto30"/>
      <w:r w:rsidR="001374E7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B1EBF">
        <w:rPr>
          <w:rFonts w:cs="Arial"/>
          <w:noProof/>
          <w:szCs w:val="24"/>
        </w:rPr>
        <w:t>trezentos e sessenta e cinco</w:t>
      </w:r>
      <w:r w:rsidR="00E93E98">
        <w:rPr>
          <w:rFonts w:cs="Arial"/>
          <w:szCs w:val="24"/>
        </w:rPr>
        <w:fldChar w:fldCharType="end"/>
      </w:r>
      <w:bookmarkEnd w:id="26"/>
      <w:r w:rsidR="00F068B4">
        <w:rPr>
          <w:rFonts w:cs="Arial"/>
          <w:szCs w:val="24"/>
        </w:rPr>
        <w:t>)</w:t>
      </w:r>
      <w:r w:rsidRPr="006F5440">
        <w:rPr>
          <w:rFonts w:cs="Arial"/>
          <w:szCs w:val="24"/>
        </w:rPr>
        <w:t xml:space="preserve"> dias corridos contados a partir da data do recebimento da Autorização</w:t>
      </w:r>
      <w:r w:rsidR="0048524B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Dropdown2 </w:instrText>
      </w:r>
      <w:r w:rsidR="00E93E98">
        <w:rPr>
          <w:rFonts w:cs="Arial"/>
          <w:szCs w:val="24"/>
        </w:rPr>
        <w:fldChar w:fldCharType="separate"/>
      </w:r>
      <w:r w:rsidR="002A6796">
        <w:t>Contratual - AC</w:t>
      </w:r>
      <w:r w:rsidR="00E93E98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 xml:space="preserve">, que coincidirá com a data da assinatura do contrato, expedida pela Divisão de </w:t>
      </w:r>
      <w:r w:rsidR="00F831F3" w:rsidRPr="006F5440">
        <w:rPr>
          <w:rFonts w:cs="Arial"/>
          <w:szCs w:val="24"/>
        </w:rPr>
        <w:t xml:space="preserve">Convênios e </w:t>
      </w:r>
      <w:r w:rsidRPr="006F5440">
        <w:rPr>
          <w:rFonts w:cs="Arial"/>
          <w:szCs w:val="24"/>
        </w:rPr>
        <w:t xml:space="preserve">Contratos da </w:t>
      </w:r>
      <w:r w:rsidRPr="006F5440">
        <w:rPr>
          <w:rFonts w:cs="Arial"/>
          <w:b/>
          <w:szCs w:val="24"/>
        </w:rPr>
        <w:t>CASAN</w:t>
      </w:r>
      <w:r w:rsidR="001D4951" w:rsidRPr="006F5440">
        <w:rPr>
          <w:rFonts w:cs="Arial"/>
          <w:szCs w:val="24"/>
        </w:rPr>
        <w:t>.</w:t>
      </w:r>
      <w:r w:rsidR="00111660" w:rsidRPr="006F5440">
        <w:rPr>
          <w:rFonts w:cs="Arial"/>
          <w:szCs w:val="24"/>
        </w:rPr>
        <w:t xml:space="preserve"> </w:t>
      </w:r>
      <w:bookmarkStart w:id="27" w:name="Texto57"/>
      <w:r w:rsidR="00E93E98">
        <w:rPr>
          <w:rFonts w:cs="Arial"/>
          <w:szCs w:val="24"/>
        </w:rPr>
        <w:fldChar w:fldCharType="begin">
          <w:ffData>
            <w:name w:val="Texto57"/>
            <w:enabled/>
            <w:calcOnExit w:val="0"/>
            <w:textInput>
              <w:default w:val="Esse prazo poderá ser prorrogado na ocorrência de um dos motivos previstos no art. 57 da Lei nº 8.666/93, na forma em vigor."/>
            </w:textInput>
          </w:ffData>
        </w:fldChar>
      </w:r>
      <w:r w:rsidR="00610CED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610CED">
        <w:rPr>
          <w:rFonts w:cs="Arial"/>
          <w:noProof/>
          <w:szCs w:val="24"/>
        </w:rPr>
        <w:t>Esse prazo poderá ser prorrogado na ocorrência de um dos motivos previstos no art. 57 da Lei nº 8.666/93, na forma em vigor.</w:t>
      </w:r>
      <w:r w:rsidR="00E93E98">
        <w:rPr>
          <w:rFonts w:cs="Arial"/>
          <w:szCs w:val="24"/>
        </w:rPr>
        <w:fldChar w:fldCharType="end"/>
      </w:r>
      <w:bookmarkEnd w:id="27"/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820064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820064" w:rsidRPr="006F5440">
        <w:rPr>
          <w:rFonts w:cs="Arial"/>
          <w:b/>
          <w:szCs w:val="24"/>
        </w:rPr>
        <w:t xml:space="preserve"> PRAZO DE ENTREGA</w:t>
      </w:r>
    </w:p>
    <w:p w:rsidR="000C1FAD" w:rsidRPr="006F5440" w:rsidRDefault="0082006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</w:t>
      </w:r>
      <w:r w:rsidR="000C1FAD" w:rsidRPr="006F5440">
        <w:rPr>
          <w:rFonts w:cs="Arial"/>
          <w:szCs w:val="24"/>
        </w:rPr>
        <w:t xml:space="preserve"> prazo para entrega do</w:t>
      </w:r>
      <w:r w:rsidR="00C86E38" w:rsidRPr="006F5440">
        <w:rPr>
          <w:rFonts w:cs="Arial"/>
          <w:szCs w:val="24"/>
        </w:rPr>
        <w:t>s</w:t>
      </w:r>
      <w:r w:rsidR="000C1FAD" w:rsidRPr="006F5440">
        <w:rPr>
          <w:rFonts w:cs="Arial"/>
          <w:szCs w:val="24"/>
        </w:rPr>
        <w:t xml:space="preserve"> </w:t>
      </w:r>
      <w:r w:rsidR="00C86E38" w:rsidRPr="006F5440">
        <w:rPr>
          <w:rFonts w:cs="Arial"/>
          <w:szCs w:val="24"/>
        </w:rPr>
        <w:t>materiais e/ou equipamentos</w:t>
      </w:r>
      <w:r w:rsidR="000C1FAD" w:rsidRPr="006F5440">
        <w:rPr>
          <w:rFonts w:cs="Arial"/>
          <w:szCs w:val="24"/>
        </w:rPr>
        <w:t xml:space="preserve"> será de</w:t>
      </w:r>
      <w:r w:rsidR="00EC4CB1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28" w:name="Texto34"/>
      <w:r w:rsidR="00EC4CB1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B1EBF">
        <w:rPr>
          <w:rFonts w:cs="Arial"/>
          <w:noProof/>
          <w:szCs w:val="24"/>
        </w:rPr>
        <w:t>15</w:t>
      </w:r>
      <w:r w:rsidR="00E93E98">
        <w:rPr>
          <w:rFonts w:cs="Arial"/>
          <w:szCs w:val="24"/>
        </w:rPr>
        <w:fldChar w:fldCharType="end"/>
      </w:r>
      <w:bookmarkEnd w:id="28"/>
      <w:r w:rsidR="00EC4CB1">
        <w:rPr>
          <w:rFonts w:cs="Arial"/>
          <w:szCs w:val="24"/>
        </w:rPr>
        <w:t xml:space="preserve"> </w:t>
      </w:r>
      <w:r w:rsidR="001374E7">
        <w:rPr>
          <w:rFonts w:cs="Arial"/>
          <w:szCs w:val="24"/>
        </w:rPr>
        <w:t>(</w:t>
      </w:r>
      <w:r w:rsidR="00E93E98">
        <w:rPr>
          <w:rFonts w:cs="Arial"/>
          <w:szCs w:val="24"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29" w:name="Texto33"/>
      <w:r w:rsidR="00EC4CB1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B1EBF">
        <w:rPr>
          <w:rFonts w:cs="Arial"/>
          <w:noProof/>
          <w:szCs w:val="24"/>
        </w:rPr>
        <w:t>quinze</w:t>
      </w:r>
      <w:r w:rsidR="00E93E98">
        <w:rPr>
          <w:rFonts w:cs="Arial"/>
          <w:szCs w:val="24"/>
        </w:rPr>
        <w:fldChar w:fldCharType="end"/>
      </w:r>
      <w:bookmarkEnd w:id="29"/>
      <w:r w:rsidR="001374E7">
        <w:rPr>
          <w:rFonts w:cs="Arial"/>
          <w:szCs w:val="24"/>
        </w:rPr>
        <w:t>)</w:t>
      </w:r>
      <w:r w:rsidR="001374E7" w:rsidRPr="006F5440">
        <w:rPr>
          <w:rFonts w:cs="Arial"/>
          <w:szCs w:val="24"/>
        </w:rPr>
        <w:t xml:space="preserve"> </w:t>
      </w:r>
      <w:bookmarkStart w:id="30" w:name="Texto48"/>
      <w:r w:rsidR="00E93E98">
        <w:rPr>
          <w:rFonts w:cs="Arial"/>
          <w:szCs w:val="24"/>
        </w:rPr>
        <w:fldChar w:fldCharType="begin">
          <w:ffData>
            <w:name w:val="Texto48"/>
            <w:enabled/>
            <w:calcOnExit w:val="0"/>
            <w:textInput>
              <w:default w:val="dias corridos, contados após a data de recebimento da Autorização de Fornecimento, sendo que os mesmos serão retirados de acordo com as necessidades da CASAN."/>
            </w:textInput>
          </w:ffData>
        </w:fldChar>
      </w:r>
      <w:r w:rsidR="00584539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584539">
        <w:rPr>
          <w:rFonts w:cs="Arial"/>
          <w:noProof/>
          <w:szCs w:val="24"/>
        </w:rPr>
        <w:t>dias corridos, contados após a data de recebimento da Autorização de Fornecimento, sendo que os mesmos serão retirados de acordo com as necessidades da CASAN.</w:t>
      </w:r>
      <w:r w:rsidR="00E93E98">
        <w:rPr>
          <w:rFonts w:cs="Arial"/>
          <w:szCs w:val="24"/>
        </w:rPr>
        <w:fldChar w:fldCharType="end"/>
      </w:r>
      <w:bookmarkEnd w:id="30"/>
      <w:r w:rsidR="00B933C8" w:rsidRPr="006F5440">
        <w:rPr>
          <w:rFonts w:cs="Arial"/>
          <w:szCs w:val="24"/>
        </w:rPr>
        <w:t xml:space="preserve"> 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AA4A34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AA4A34" w:rsidRPr="006F5440">
        <w:rPr>
          <w:rFonts w:cs="Arial"/>
          <w:b/>
          <w:szCs w:val="24"/>
        </w:rPr>
        <w:t xml:space="preserve"> REGIME DE EXECUÇÃO</w:t>
      </w:r>
    </w:p>
    <w:p w:rsidR="00D30B83" w:rsidRPr="006F5440" w:rsidRDefault="00AA4A3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 regime de execução dos</w:t>
      </w:r>
      <w:r w:rsidR="00976F65" w:rsidRPr="006F5440">
        <w:rPr>
          <w:rFonts w:cs="Arial"/>
          <w:szCs w:val="24"/>
        </w:rPr>
        <w:t xml:space="preserve"> serviços é o de empreitada por preço</w:t>
      </w:r>
      <w:r w:rsidR="001374E7">
        <w:rPr>
          <w:rFonts w:cs="Arial"/>
          <w:szCs w:val="24"/>
        </w:rPr>
        <w:t xml:space="preserve"> </w:t>
      </w:r>
      <w:bookmarkStart w:id="31" w:name="Dropdown3"/>
      <w:r w:rsidR="00E93E98">
        <w:rPr>
          <w:rFonts w:cs="Arial"/>
          <w:szCs w:val="24"/>
        </w:rPr>
        <w:fldChar w:fldCharType="begin">
          <w:ffData>
            <w:name w:val="Dropdown3"/>
            <w:enabled/>
            <w:calcOnExit w:val="0"/>
            <w:ddList>
              <w:result w:val="1"/>
              <w:listEntry w:val="             "/>
              <w:listEntry w:val="unitário"/>
              <w:listEntry w:val="global"/>
            </w:ddList>
          </w:ffData>
        </w:fldChar>
      </w:r>
      <w:r w:rsidR="001374E7">
        <w:rPr>
          <w:rFonts w:cs="Arial"/>
          <w:szCs w:val="24"/>
        </w:rPr>
        <w:instrText xml:space="preserve"> FORMDROPDOWN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E93E98">
        <w:rPr>
          <w:rFonts w:cs="Arial"/>
          <w:szCs w:val="24"/>
        </w:rPr>
        <w:fldChar w:fldCharType="end"/>
      </w:r>
      <w:bookmarkEnd w:id="31"/>
      <w:r w:rsidR="001374E7">
        <w:rPr>
          <w:rFonts w:cs="Arial"/>
          <w:szCs w:val="24"/>
        </w:rPr>
        <w:t>.</w:t>
      </w:r>
    </w:p>
    <w:p w:rsidR="00D30B83" w:rsidRPr="006F5440" w:rsidRDefault="00D30B83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p w:rsidR="00D30B83" w:rsidRPr="004D779A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D30B83" w:rsidRPr="006F5440">
        <w:rPr>
          <w:rFonts w:cs="Arial"/>
          <w:b/>
          <w:szCs w:val="24"/>
        </w:rPr>
        <w:t xml:space="preserve"> GESTOR DO CONTRATO </w:t>
      </w:r>
    </w:p>
    <w:p w:rsidR="00D30B83" w:rsidRDefault="00D30B83" w:rsidP="006F5440">
      <w:pPr>
        <w:shd w:val="clear" w:color="auto" w:fill="FFFFFF"/>
        <w:jc w:val="both"/>
        <w:rPr>
          <w:rFonts w:cs="Arial"/>
          <w:szCs w:val="24"/>
        </w:rPr>
      </w:pPr>
      <w:r w:rsidRPr="004D779A">
        <w:rPr>
          <w:rFonts w:cs="Arial"/>
          <w:szCs w:val="24"/>
        </w:rPr>
        <w:t xml:space="preserve">O gestor deste contrato é </w:t>
      </w:r>
      <w:r w:rsidR="00E93E98" w:rsidRPr="004D779A">
        <w:rPr>
          <w:rFonts w:cs="Arial"/>
          <w:szCs w:val="24"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32" w:name="Texto35"/>
      <w:r w:rsidR="004D779A" w:rsidRPr="004D779A">
        <w:rPr>
          <w:rFonts w:cs="Arial"/>
          <w:szCs w:val="24"/>
        </w:rPr>
        <w:instrText xml:space="preserve"> FORMTEXT </w:instrText>
      </w:r>
      <w:r w:rsidR="00E93E98" w:rsidRPr="004D779A">
        <w:rPr>
          <w:rFonts w:cs="Arial"/>
          <w:szCs w:val="24"/>
        </w:rPr>
      </w:r>
      <w:r w:rsidR="00E93E98" w:rsidRPr="004D779A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Vera Lúcia Dias Portella</w:t>
      </w:r>
      <w:r w:rsidR="00E93E98" w:rsidRPr="004D779A">
        <w:rPr>
          <w:rFonts w:cs="Arial"/>
          <w:szCs w:val="24"/>
        </w:rPr>
        <w:fldChar w:fldCharType="end"/>
      </w:r>
      <w:bookmarkEnd w:id="32"/>
      <w:r w:rsidRPr="004D779A">
        <w:rPr>
          <w:rFonts w:cs="Arial"/>
          <w:szCs w:val="24"/>
        </w:rPr>
        <w:t xml:space="preserve">, </w:t>
      </w:r>
      <w:bookmarkStart w:id="33" w:name="Texto49"/>
      <w:r w:rsidR="00E93E98">
        <w:rPr>
          <w:rFonts w:cs="Arial"/>
          <w:szCs w:val="24"/>
        </w:rPr>
        <w:fldChar w:fldCharType="begin">
          <w:ffData>
            <w:name w:val="Texto49"/>
            <w:enabled/>
            <w:calcOnExit w:val="0"/>
            <w:textInput>
              <w:default w:val="lotado na Divisão _______ na Superintendência de Negócios_____– SR_"/>
            </w:textInput>
          </w:ffData>
        </w:fldChar>
      </w:r>
      <w:r w:rsidR="00B521D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lotad</w:t>
      </w:r>
      <w:r w:rsidR="001A2263">
        <w:rPr>
          <w:rFonts w:cs="Arial"/>
          <w:noProof/>
          <w:szCs w:val="24"/>
        </w:rPr>
        <w:t>a</w:t>
      </w:r>
      <w:r w:rsidR="003D6E1D">
        <w:rPr>
          <w:rFonts w:cs="Arial"/>
          <w:noProof/>
          <w:szCs w:val="24"/>
        </w:rPr>
        <w:t xml:space="preserve"> na </w:t>
      </w:r>
      <w:r w:rsidR="001A2263">
        <w:rPr>
          <w:rFonts w:cs="Arial"/>
          <w:noProof/>
          <w:szCs w:val="24"/>
        </w:rPr>
        <w:t>Gerência</w:t>
      </w:r>
      <w:r w:rsidR="003D6E1D">
        <w:rPr>
          <w:rFonts w:cs="Arial"/>
          <w:noProof/>
          <w:szCs w:val="24"/>
        </w:rPr>
        <w:t xml:space="preserve"> de </w:t>
      </w:r>
      <w:r w:rsidR="001A2263">
        <w:rPr>
          <w:rFonts w:cs="Arial"/>
          <w:noProof/>
          <w:szCs w:val="24"/>
        </w:rPr>
        <w:t>Suprimentos - GSU</w:t>
      </w:r>
      <w:r w:rsidR="00E93E98">
        <w:rPr>
          <w:rFonts w:cs="Arial"/>
          <w:szCs w:val="24"/>
        </w:rPr>
        <w:fldChar w:fldCharType="end"/>
      </w:r>
      <w:bookmarkEnd w:id="33"/>
      <w:r w:rsidRPr="004D779A">
        <w:rPr>
          <w:rFonts w:cs="Arial"/>
          <w:szCs w:val="24"/>
        </w:rPr>
        <w:t xml:space="preserve"> da </w:t>
      </w:r>
      <w:r w:rsidRPr="004D779A">
        <w:rPr>
          <w:rFonts w:cs="Arial"/>
          <w:b/>
          <w:bCs/>
          <w:szCs w:val="24"/>
        </w:rPr>
        <w:t>CASAN</w:t>
      </w:r>
      <w:r w:rsidRPr="004D779A">
        <w:rPr>
          <w:rFonts w:cs="Arial"/>
          <w:szCs w:val="24"/>
        </w:rPr>
        <w:t>, e-mail:</w:t>
      </w:r>
      <w:r w:rsidR="004D779A" w:rsidRPr="004D779A">
        <w:rPr>
          <w:rFonts w:cs="Arial"/>
          <w:szCs w:val="24"/>
        </w:rPr>
        <w:t xml:space="preserve"> </w:t>
      </w:r>
      <w:r w:rsidR="00E93E98" w:rsidRPr="004D779A">
        <w:rPr>
          <w:rFonts w:cs="Arial"/>
          <w:szCs w:val="24"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34" w:name="Texto37"/>
      <w:r w:rsidR="004D779A" w:rsidRPr="004D779A">
        <w:rPr>
          <w:rFonts w:cs="Arial"/>
          <w:szCs w:val="24"/>
        </w:rPr>
        <w:instrText xml:space="preserve"> FORMTEXT </w:instrText>
      </w:r>
      <w:r w:rsidR="00E93E98" w:rsidRPr="004D779A">
        <w:rPr>
          <w:rFonts w:cs="Arial"/>
          <w:szCs w:val="24"/>
        </w:rPr>
      </w:r>
      <w:r w:rsidR="00E93E98" w:rsidRPr="004D779A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vportella</w:t>
      </w:r>
      <w:r w:rsidR="00E93E98" w:rsidRPr="004D779A">
        <w:rPr>
          <w:rFonts w:cs="Arial"/>
          <w:szCs w:val="24"/>
        </w:rPr>
        <w:fldChar w:fldCharType="end"/>
      </w:r>
      <w:bookmarkEnd w:id="34"/>
      <w:r w:rsidRPr="004D779A">
        <w:rPr>
          <w:rFonts w:cs="Arial"/>
          <w:szCs w:val="24"/>
        </w:rPr>
        <w:t xml:space="preserve">@casan.com.br, telefone: </w:t>
      </w:r>
      <w:r w:rsidR="00E93E98" w:rsidRPr="004D779A">
        <w:rPr>
          <w:rFonts w:cs="Arial"/>
          <w:szCs w:val="24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35" w:name="Texto38"/>
      <w:r w:rsidR="004D779A" w:rsidRPr="004D779A">
        <w:rPr>
          <w:rFonts w:cs="Arial"/>
          <w:szCs w:val="24"/>
        </w:rPr>
        <w:instrText xml:space="preserve"> FORMTEXT </w:instrText>
      </w:r>
      <w:r w:rsidR="00E93E98" w:rsidRPr="004D779A">
        <w:rPr>
          <w:rFonts w:cs="Arial"/>
          <w:szCs w:val="24"/>
        </w:rPr>
      </w:r>
      <w:r w:rsidR="00E93E98" w:rsidRPr="004D779A">
        <w:rPr>
          <w:rFonts w:cs="Arial"/>
          <w:szCs w:val="24"/>
        </w:rPr>
        <w:fldChar w:fldCharType="separate"/>
      </w:r>
      <w:r w:rsidR="001A2263">
        <w:rPr>
          <w:rFonts w:cs="Arial"/>
          <w:noProof/>
          <w:szCs w:val="24"/>
        </w:rPr>
        <w:t>48-3221-5204</w:t>
      </w:r>
      <w:r w:rsidR="00E93E98" w:rsidRPr="004D779A">
        <w:rPr>
          <w:rFonts w:cs="Arial"/>
          <w:szCs w:val="24"/>
        </w:rPr>
        <w:fldChar w:fldCharType="end"/>
      </w:r>
      <w:bookmarkEnd w:id="35"/>
      <w:r w:rsidRPr="004D779A">
        <w:rPr>
          <w:rFonts w:cs="Arial"/>
          <w:szCs w:val="24"/>
        </w:rPr>
        <w:t>.</w:t>
      </w:r>
    </w:p>
    <w:p w:rsidR="001A2263" w:rsidRPr="004D779A" w:rsidRDefault="001A2263" w:rsidP="006F5440">
      <w:pPr>
        <w:shd w:val="clear" w:color="auto" w:fill="FFFFFF"/>
        <w:jc w:val="both"/>
        <w:rPr>
          <w:rFonts w:cs="Arial"/>
          <w:szCs w:val="24"/>
        </w:rPr>
      </w:pPr>
    </w:p>
    <w:p w:rsidR="006D3741" w:rsidRDefault="006D3741" w:rsidP="006F5440">
      <w:pPr>
        <w:pStyle w:val="Legenda"/>
        <w:rPr>
          <w:rFonts w:cs="Arial"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lastRenderedPageBreak/>
        <w:t xml:space="preserve">CLÁUSULA </w:t>
      </w:r>
      <w:r w:rsidR="00DF7512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- </w:t>
      </w:r>
      <w:r w:rsidR="000C1FAD" w:rsidRPr="006F5440">
        <w:rPr>
          <w:rFonts w:cs="Arial"/>
          <w:szCs w:val="24"/>
        </w:rPr>
        <w:t>VALOR E REAJUSTAMENTO</w:t>
      </w:r>
    </w:p>
    <w:p w:rsidR="00132746" w:rsidRDefault="00132746" w:rsidP="00132746"/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81768F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81768F" w:rsidRPr="006F5440">
        <w:rPr>
          <w:rFonts w:cs="Arial"/>
          <w:b/>
          <w:szCs w:val="24"/>
        </w:rPr>
        <w:t xml:space="preserve"> VALOR DO CONTRATO</w:t>
      </w:r>
    </w:p>
    <w:p w:rsidR="0081768F" w:rsidRPr="006F5440" w:rsidRDefault="0081768F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 pagará à </w:t>
      </w:r>
      <w:r w:rsidRPr="006F5440">
        <w:rPr>
          <w:rFonts w:cs="Arial"/>
          <w:b/>
          <w:szCs w:val="24"/>
        </w:rPr>
        <w:t>FORNECEDORA</w:t>
      </w:r>
      <w:r w:rsidRPr="006F5440">
        <w:rPr>
          <w:rFonts w:cs="Arial"/>
          <w:szCs w:val="24"/>
        </w:rPr>
        <w:t xml:space="preserve"> pela total entrega dos materiais, objeto deste contrato, o valor total de </w:t>
      </w:r>
      <w:r w:rsidRPr="006F5440">
        <w:rPr>
          <w:rFonts w:cs="Arial"/>
          <w:b/>
          <w:szCs w:val="24"/>
        </w:rPr>
        <w:t>R$</w:t>
      </w:r>
      <w:bookmarkStart w:id="36" w:name="Texto39"/>
      <w:r w:rsidR="00E93E98">
        <w:rPr>
          <w:rFonts w:cs="Arial"/>
          <w:b/>
          <w:szCs w:val="24"/>
        </w:rPr>
        <w:fldChar w:fldCharType="begin">
          <w:ffData>
            <w:name w:val="Texto39"/>
            <w:enabled/>
            <w:calcOnExit/>
            <w:textInput>
              <w:type w:val="number"/>
              <w:format w:val="#.##0,00"/>
            </w:textInput>
          </w:ffData>
        </w:fldChar>
      </w:r>
      <w:r w:rsidR="00195BED">
        <w:rPr>
          <w:rFonts w:cs="Arial"/>
          <w:b/>
          <w:szCs w:val="24"/>
        </w:rPr>
        <w:instrText xml:space="preserve"> FORMTEXT </w:instrText>
      </w:r>
      <w:r w:rsidR="00E93E98">
        <w:rPr>
          <w:rFonts w:cs="Arial"/>
          <w:b/>
          <w:szCs w:val="24"/>
        </w:rPr>
      </w:r>
      <w:r w:rsidR="00E93E98">
        <w:rPr>
          <w:rFonts w:cs="Arial"/>
          <w:b/>
          <w:szCs w:val="24"/>
        </w:rPr>
        <w:fldChar w:fldCharType="separate"/>
      </w:r>
      <w:r w:rsidR="001A2263">
        <w:rPr>
          <w:rFonts w:cs="Arial"/>
          <w:b/>
          <w:noProof/>
          <w:szCs w:val="24"/>
        </w:rPr>
        <w:t>1.319.734,65</w:t>
      </w:r>
      <w:r w:rsidR="00E93E98">
        <w:rPr>
          <w:rFonts w:cs="Arial"/>
          <w:b/>
          <w:szCs w:val="24"/>
        </w:rPr>
        <w:fldChar w:fldCharType="end"/>
      </w:r>
      <w:bookmarkEnd w:id="36"/>
      <w:r w:rsidR="00E93E98">
        <w:rPr>
          <w:rFonts w:cs="Arial"/>
          <w:b/>
          <w:szCs w:val="24"/>
        </w:rPr>
        <w:fldChar w:fldCharType="begin"/>
      </w:r>
      <w:r w:rsidR="00F83EB5">
        <w:rPr>
          <w:rFonts w:cs="Arial"/>
          <w:b/>
          <w:szCs w:val="24"/>
        </w:rPr>
        <w:instrText xml:space="preserve"> MACROBUTTON  ACD_Extenso </w:instrText>
      </w:r>
      <w:r w:rsidR="00E93E98">
        <w:rPr>
          <w:rFonts w:cs="Arial"/>
          <w:b/>
          <w:szCs w:val="24"/>
        </w:rPr>
        <w:fldChar w:fldCharType="end"/>
      </w:r>
      <w:r w:rsidR="00E93E98">
        <w:rPr>
          <w:rFonts w:cs="Arial"/>
          <w:b/>
          <w:szCs w:val="24"/>
        </w:rPr>
        <w:fldChar w:fldCharType="begin"/>
      </w:r>
      <w:r w:rsidR="00F83EB5">
        <w:rPr>
          <w:rFonts w:cs="Arial"/>
          <w:b/>
          <w:szCs w:val="24"/>
        </w:rPr>
        <w:instrText xml:space="preserve"> MACROBUTTON  ACD_Extenso </w:instrText>
      </w:r>
      <w:r w:rsidR="00E93E98">
        <w:rPr>
          <w:rFonts w:cs="Arial"/>
          <w:b/>
          <w:szCs w:val="24"/>
        </w:rPr>
        <w:fldChar w:fldCharType="end"/>
      </w:r>
      <w:r w:rsidR="00515BC4">
        <w:rPr>
          <w:rFonts w:cs="Arial"/>
          <w:b/>
          <w:szCs w:val="24"/>
        </w:rPr>
        <w:t xml:space="preserve"> (</w:t>
      </w:r>
      <w:bookmarkStart w:id="37" w:name="Texto52"/>
      <w:r w:rsidR="00E93E98">
        <w:rPr>
          <w:rFonts w:cs="Arial"/>
          <w:b/>
          <w:szCs w:val="24"/>
        </w:rPr>
        <w:fldChar w:fldCharType="begin">
          <w:ffData>
            <w:name w:val="Texto52"/>
            <w:enabled/>
            <w:calcOnExit w:val="0"/>
            <w:textInput/>
          </w:ffData>
        </w:fldChar>
      </w:r>
      <w:r w:rsidR="00195BED">
        <w:rPr>
          <w:rFonts w:cs="Arial"/>
          <w:b/>
          <w:szCs w:val="24"/>
        </w:rPr>
        <w:instrText xml:space="preserve"> FORMTEXT </w:instrText>
      </w:r>
      <w:r w:rsidR="00E93E98">
        <w:rPr>
          <w:rFonts w:cs="Arial"/>
          <w:b/>
          <w:szCs w:val="24"/>
        </w:rPr>
      </w:r>
      <w:r w:rsidR="00E93E98">
        <w:rPr>
          <w:rFonts w:cs="Arial"/>
          <w:b/>
          <w:szCs w:val="24"/>
        </w:rPr>
        <w:fldChar w:fldCharType="separate"/>
      </w:r>
      <w:r w:rsidR="006D3741">
        <w:rPr>
          <w:rFonts w:cs="Arial"/>
          <w:b/>
          <w:noProof/>
          <w:szCs w:val="24"/>
        </w:rPr>
        <w:t>hum milhão, trezentos e dezenove mil, setecentos e trinta e quatro reais e sessenta e cinco centavos</w:t>
      </w:r>
      <w:r w:rsidR="00E93E98">
        <w:rPr>
          <w:rFonts w:cs="Arial"/>
          <w:b/>
          <w:szCs w:val="24"/>
        </w:rPr>
        <w:fldChar w:fldCharType="end"/>
      </w:r>
      <w:bookmarkEnd w:id="37"/>
      <w:r w:rsidR="00515BC4">
        <w:rPr>
          <w:rFonts w:cs="Arial"/>
          <w:b/>
          <w:szCs w:val="24"/>
        </w:rPr>
        <w:t>)</w:t>
      </w:r>
      <w:r w:rsidRPr="006F5440">
        <w:rPr>
          <w:rFonts w:cs="Arial"/>
          <w:b/>
          <w:szCs w:val="24"/>
        </w:rPr>
        <w:t>,</w:t>
      </w:r>
      <w:r w:rsidRPr="006F5440">
        <w:rPr>
          <w:rFonts w:cs="Arial"/>
          <w:szCs w:val="24"/>
        </w:rPr>
        <w:t xml:space="preserve"> que abrange impostos, taxas, fretes, embalagens, carga, descarga, riscos e tributos. </w:t>
      </w:r>
    </w:p>
    <w:p w:rsidR="000C1FAD" w:rsidRPr="006D3741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 w:val="16"/>
          <w:szCs w:val="16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CONDIÇÕES DE PAGAMENTO</w:t>
      </w:r>
    </w:p>
    <w:bookmarkStart w:id="38" w:name="Texto41"/>
    <w:p w:rsidR="00820064" w:rsidRPr="006F5440" w:rsidRDefault="00E93E98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>
        <w:rPr>
          <w:rFonts w:cs="Arial"/>
          <w:szCs w:val="24"/>
        </w:rPr>
        <w:fldChar w:fldCharType="begin">
          <w:ffData>
            <w:name w:val="Texto41"/>
            <w:enabled/>
            <w:calcOnExit w:val="0"/>
            <w:textInput>
              <w:default w:val="O prazo de pagamento será de 30 (trinta) dias corridos, após o aceite das notas fiscais/faturas. A FORNECEDORA deverá informar na(s) Nota(s) Fiscal (is) o(s) número(s) da(s) AF(s) correspondente(s)."/>
            </w:textInput>
          </w:ffData>
        </w:fldChar>
      </w:r>
      <w:r w:rsidR="00D1628E">
        <w:rPr>
          <w:rFonts w:cs="Arial"/>
          <w:szCs w:val="24"/>
        </w:rPr>
        <w:instrText xml:space="preserve"> FORMTEXT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separate"/>
      </w:r>
      <w:r w:rsidR="00D1628E">
        <w:rPr>
          <w:rFonts w:cs="Arial"/>
          <w:noProof/>
          <w:szCs w:val="24"/>
        </w:rPr>
        <w:t>O prazo de pagamento será de 30 (trinta) dias corridos, após o aceite das notas fiscais/faturas. A FORNECEDORA deverá informar na(s) Nota(s) Fiscal (is) o(s) número(s) da(s) AF(s) correspondente(s).</w:t>
      </w:r>
      <w:r>
        <w:rPr>
          <w:rFonts w:cs="Arial"/>
          <w:szCs w:val="24"/>
        </w:rPr>
        <w:fldChar w:fldCharType="end"/>
      </w:r>
      <w:bookmarkEnd w:id="38"/>
    </w:p>
    <w:p w:rsidR="00C11506" w:rsidRPr="006D3741" w:rsidRDefault="00C11506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820064"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Caso sejam detectados problemas quanto à qualidade dos materiais e/ou equipamentos entregues, verificados pelo controle de qualidade, o prazo de pagamento iniciará sua contagem após a regularização, ou seja, a entrega dos mesmos substituídos. </w:t>
      </w:r>
    </w:p>
    <w:p w:rsidR="00C11506" w:rsidRPr="006D3741" w:rsidRDefault="00C11506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3B707A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color w:val="000000"/>
          <w:szCs w:val="24"/>
        </w:rPr>
      </w:pPr>
      <w:r w:rsidRPr="006F5440">
        <w:rPr>
          <w:rFonts w:cs="Arial"/>
          <w:b/>
          <w:szCs w:val="24"/>
        </w:rPr>
        <w:t>-</w:t>
      </w:r>
      <w:r w:rsidR="003B707A" w:rsidRPr="006F5440">
        <w:rPr>
          <w:rFonts w:cs="Arial"/>
          <w:szCs w:val="24"/>
        </w:rPr>
        <w:t xml:space="preserve"> O pagamento está condicionado à apresentação da Certidão de Quitação </w:t>
      </w:r>
      <w:r w:rsidR="003B707A" w:rsidRPr="006F5440">
        <w:rPr>
          <w:rFonts w:cs="Arial"/>
          <w:color w:val="000000"/>
          <w:szCs w:val="24"/>
        </w:rPr>
        <w:t xml:space="preserve">com a Fazenda Estadual de Santa Catarina e, também, a Certidão de Quitação com a Fazenda Estadual do Estado sede da empresa que não possuir estabelecimento </w:t>
      </w:r>
      <w:smartTag w:uri="urn:schemas-microsoft-com:office:smarttags" w:element="PersonName">
        <w:smartTagPr>
          <w:attr w:name="ProductID" w:val="em Santa Catarina"/>
        </w:smartTagPr>
        <w:r w:rsidR="003B707A" w:rsidRPr="006F5440">
          <w:rPr>
            <w:rFonts w:cs="Arial"/>
            <w:color w:val="000000"/>
            <w:szCs w:val="24"/>
          </w:rPr>
          <w:t>em Santa Catarina</w:t>
        </w:r>
      </w:smartTag>
      <w:r w:rsidR="003B707A" w:rsidRPr="006F5440">
        <w:rPr>
          <w:rFonts w:cs="Arial"/>
          <w:color w:val="000000"/>
          <w:szCs w:val="24"/>
        </w:rPr>
        <w:t>, conforme Decreto Estadual n</w:t>
      </w:r>
      <w:r w:rsidR="00111660" w:rsidRPr="006F5440">
        <w:rPr>
          <w:rFonts w:cs="Arial"/>
          <w:color w:val="000000"/>
          <w:szCs w:val="24"/>
        </w:rPr>
        <w:t>º.</w:t>
      </w:r>
      <w:r w:rsidR="003B707A" w:rsidRPr="006F5440">
        <w:rPr>
          <w:rFonts w:cs="Arial"/>
          <w:color w:val="000000"/>
          <w:szCs w:val="24"/>
        </w:rPr>
        <w:t xml:space="preserve"> 3.650 de 27</w:t>
      </w:r>
      <w:r w:rsidR="00111660" w:rsidRPr="006F5440">
        <w:rPr>
          <w:rFonts w:cs="Arial"/>
          <w:color w:val="000000"/>
          <w:szCs w:val="24"/>
        </w:rPr>
        <w:t>/05/</w:t>
      </w:r>
      <w:r w:rsidR="003B707A" w:rsidRPr="006F5440">
        <w:rPr>
          <w:rFonts w:cs="Arial"/>
          <w:color w:val="000000"/>
          <w:szCs w:val="24"/>
        </w:rPr>
        <w:t>1993, com as alterações, do Decreto Estadual n</w:t>
      </w:r>
      <w:r w:rsidR="00111660" w:rsidRPr="006F5440">
        <w:rPr>
          <w:rFonts w:cs="Arial"/>
          <w:color w:val="000000"/>
          <w:szCs w:val="24"/>
        </w:rPr>
        <w:t>º.</w:t>
      </w:r>
      <w:r w:rsidR="003B707A" w:rsidRPr="006F5440">
        <w:rPr>
          <w:rFonts w:cs="Arial"/>
          <w:color w:val="000000"/>
          <w:szCs w:val="24"/>
        </w:rPr>
        <w:t xml:space="preserve"> 3.884 de 26</w:t>
      </w:r>
      <w:r w:rsidR="00111660" w:rsidRPr="006F5440">
        <w:rPr>
          <w:rFonts w:cs="Arial"/>
          <w:color w:val="000000"/>
          <w:szCs w:val="24"/>
        </w:rPr>
        <w:t>/05/</w:t>
      </w:r>
      <w:r w:rsidR="003B707A" w:rsidRPr="006F5440">
        <w:rPr>
          <w:rFonts w:cs="Arial"/>
          <w:color w:val="000000"/>
          <w:szCs w:val="24"/>
        </w:rPr>
        <w:t xml:space="preserve">1993, em seu original ou em cópia autenticada por cartório. Os documentos apresentados em cópia não autenticada poderão ser autenticados por funcionário da </w:t>
      </w:r>
      <w:r w:rsidR="003B707A" w:rsidRPr="006F5440">
        <w:rPr>
          <w:rFonts w:cs="Arial"/>
          <w:b/>
          <w:color w:val="000000"/>
          <w:szCs w:val="24"/>
        </w:rPr>
        <w:t xml:space="preserve">CASAN, </w:t>
      </w:r>
      <w:r w:rsidR="003B707A" w:rsidRPr="006F5440">
        <w:rPr>
          <w:rFonts w:cs="Arial"/>
          <w:color w:val="000000"/>
          <w:szCs w:val="24"/>
        </w:rPr>
        <w:t>mediante apresentação dos originais.</w:t>
      </w:r>
    </w:p>
    <w:p w:rsidR="0025070A" w:rsidRPr="006D3741" w:rsidRDefault="0025070A" w:rsidP="006F5440">
      <w:pPr>
        <w:jc w:val="both"/>
        <w:rPr>
          <w:rFonts w:cs="Arial"/>
          <w:b/>
          <w:color w:val="000000"/>
          <w:sz w:val="16"/>
          <w:szCs w:val="16"/>
        </w:rPr>
      </w:pPr>
    </w:p>
    <w:p w:rsidR="003B707A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color w:val="000000"/>
          <w:szCs w:val="24"/>
        </w:rPr>
      </w:pPr>
      <w:r w:rsidRPr="006F5440">
        <w:rPr>
          <w:rFonts w:cs="Arial"/>
          <w:b/>
          <w:szCs w:val="24"/>
        </w:rPr>
        <w:t>-</w:t>
      </w:r>
      <w:r w:rsidR="003B707A" w:rsidRPr="006F5440">
        <w:rPr>
          <w:rFonts w:cs="Arial"/>
          <w:color w:val="000000"/>
          <w:szCs w:val="24"/>
        </w:rPr>
        <w:t xml:space="preserve"> A não apresentação dos documentos exigidos no subitem </w:t>
      </w:r>
      <w:r w:rsidR="009A709C" w:rsidRPr="006F5440">
        <w:rPr>
          <w:rFonts w:cs="Arial"/>
          <w:color w:val="000000"/>
          <w:szCs w:val="24"/>
        </w:rPr>
        <w:t>3</w:t>
      </w:r>
      <w:r w:rsidR="003B707A" w:rsidRPr="006F5440">
        <w:rPr>
          <w:rFonts w:cs="Arial"/>
          <w:color w:val="000000"/>
          <w:szCs w:val="24"/>
        </w:rPr>
        <w:t>.2.</w:t>
      </w:r>
      <w:r w:rsidR="00820064" w:rsidRPr="006F5440">
        <w:rPr>
          <w:rFonts w:cs="Arial"/>
          <w:color w:val="000000"/>
          <w:szCs w:val="24"/>
        </w:rPr>
        <w:t>2</w:t>
      </w:r>
      <w:r w:rsidR="003B707A" w:rsidRPr="006F5440">
        <w:rPr>
          <w:rFonts w:cs="Arial"/>
          <w:color w:val="000000"/>
          <w:szCs w:val="24"/>
        </w:rPr>
        <w:t>, implicará automaticamente, na suspensão do pagamento da(s) fatura(s).</w:t>
      </w:r>
    </w:p>
    <w:p w:rsidR="0025070A" w:rsidRPr="006D3741" w:rsidRDefault="0025070A" w:rsidP="006F5440">
      <w:pPr>
        <w:jc w:val="both"/>
        <w:rPr>
          <w:rFonts w:cs="Arial"/>
          <w:b/>
          <w:color w:val="000000"/>
          <w:sz w:val="16"/>
          <w:szCs w:val="16"/>
        </w:rPr>
      </w:pPr>
    </w:p>
    <w:p w:rsidR="003B707A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color w:val="000000"/>
          <w:szCs w:val="24"/>
        </w:rPr>
      </w:pPr>
      <w:r w:rsidRPr="006F5440">
        <w:rPr>
          <w:rFonts w:cs="Arial"/>
          <w:b/>
          <w:szCs w:val="24"/>
        </w:rPr>
        <w:t>-</w:t>
      </w:r>
      <w:r w:rsidR="003B707A" w:rsidRPr="006F5440">
        <w:rPr>
          <w:rFonts w:cs="Arial"/>
          <w:color w:val="000000"/>
          <w:szCs w:val="24"/>
        </w:rPr>
        <w:t xml:space="preserve"> Será dispensada a apresentação de nova Certidão Negativa quando ocorrer outro pagamento dentro do prazo de validade da Certidão Negativa anteriormente apresentada.</w:t>
      </w:r>
    </w:p>
    <w:p w:rsidR="000A1BB9" w:rsidRPr="006D3741" w:rsidRDefault="000A1BB9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 w:val="16"/>
          <w:szCs w:val="16"/>
        </w:rPr>
      </w:pPr>
    </w:p>
    <w:p w:rsidR="00C4490E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="00C4490E" w:rsidRPr="006F5440">
        <w:rPr>
          <w:rFonts w:cs="Arial"/>
          <w:szCs w:val="24"/>
        </w:rPr>
        <w:t>Os pagamentos devidos pela CASAN serão liquidados através de crédito em conta corrente do favorecido, na Caixa Econômica Federal – CEF;</w:t>
      </w:r>
    </w:p>
    <w:p w:rsidR="00C4490E" w:rsidRPr="006F5440" w:rsidRDefault="00C4490E" w:rsidP="006F5440">
      <w:pPr>
        <w:jc w:val="both"/>
        <w:rPr>
          <w:rFonts w:cs="Arial"/>
          <w:szCs w:val="24"/>
        </w:rPr>
      </w:pPr>
    </w:p>
    <w:p w:rsidR="00C4490E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="00C4490E" w:rsidRPr="006F5440">
        <w:rPr>
          <w:rFonts w:cs="Arial"/>
          <w:szCs w:val="24"/>
        </w:rPr>
        <w:t>Nos municípios onde não estiverem instaladas Agências da CEF, os pagamentos devidos poderão ser realizados através do Banco do Brasil – BB, ou, na falta deste, em qualquer instituição privada.</w:t>
      </w:r>
    </w:p>
    <w:p w:rsidR="00C4490E" w:rsidRPr="006D3741" w:rsidRDefault="00C4490E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 w:val="16"/>
          <w:szCs w:val="16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ATRASO DE PAGAMENTO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szCs w:val="24"/>
        </w:rPr>
        <w:t xml:space="preserve">CASAN </w:t>
      </w:r>
      <w:r w:rsidRPr="006F5440">
        <w:rPr>
          <w:rFonts w:cs="Arial"/>
          <w:szCs w:val="24"/>
        </w:rPr>
        <w:t xml:space="preserve">pagará por eventuais atrasos de pagamento, encargos financeiros conforme o disposto no </w:t>
      </w:r>
      <w:r w:rsidRPr="006F5440">
        <w:rPr>
          <w:rFonts w:cs="Arial"/>
          <w:i/>
          <w:szCs w:val="24"/>
        </w:rPr>
        <w:t>Caput</w:t>
      </w:r>
      <w:r w:rsidRPr="006F5440">
        <w:rPr>
          <w:rFonts w:cs="Arial"/>
          <w:szCs w:val="24"/>
        </w:rPr>
        <w:t xml:space="preserve"> do Art. 117, da Constituição Estadual.</w:t>
      </w:r>
    </w:p>
    <w:p w:rsidR="003A63F5" w:rsidRPr="006D3741" w:rsidRDefault="003A63F5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8"/>
          <w:szCs w:val="18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RECURSOS FINANCEIROS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szCs w:val="24"/>
        </w:rPr>
        <w:t xml:space="preserve">Os recursos financeiros destinados ao pagamento dos materiais e/ou equipamentos, objeto deste contrato, são provenientes </w:t>
      </w:r>
      <w:bookmarkStart w:id="39" w:name="Texto50"/>
      <w:r w:rsidR="00E93E98">
        <w:rPr>
          <w:rFonts w:cs="Arial"/>
          <w:szCs w:val="24"/>
        </w:rPr>
        <w:fldChar w:fldCharType="begin">
          <w:ffData>
            <w:name w:val="Texto50"/>
            <w:enabled/>
            <w:calcOnExit w:val="0"/>
            <w:textInput>
              <w:default w:val="do Orçamento 2011"/>
            </w:textInput>
          </w:ffData>
        </w:fldChar>
      </w:r>
      <w:r w:rsidR="00B521DC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do Orçamento 201</w:t>
      </w:r>
      <w:r w:rsidR="008B2869">
        <w:rPr>
          <w:rFonts w:cs="Arial"/>
          <w:noProof/>
          <w:szCs w:val="24"/>
        </w:rPr>
        <w:t>2</w:t>
      </w:r>
      <w:r w:rsidR="00E93E98">
        <w:rPr>
          <w:rFonts w:cs="Arial"/>
          <w:szCs w:val="24"/>
        </w:rPr>
        <w:fldChar w:fldCharType="end"/>
      </w:r>
      <w:bookmarkEnd w:id="39"/>
      <w:r w:rsidR="00DA4B37">
        <w:rPr>
          <w:rFonts w:cs="Arial"/>
          <w:szCs w:val="24"/>
        </w:rPr>
        <w:t xml:space="preserve"> da</w:t>
      </w:r>
      <w:r w:rsidRPr="006F5440">
        <w:rPr>
          <w:rFonts w:cs="Arial"/>
          <w:szCs w:val="24"/>
        </w:rPr>
        <w:t xml:space="preserve"> </w:t>
      </w:r>
      <w:r w:rsidRPr="006F5440">
        <w:rPr>
          <w:rFonts w:cs="Arial"/>
          <w:b/>
          <w:szCs w:val="24"/>
        </w:rPr>
        <w:t xml:space="preserve">Companhia Catarinense de Águas e Saneamento – CASAN, </w:t>
      </w:r>
      <w:r w:rsidR="00D2007B" w:rsidRPr="006F5440">
        <w:rPr>
          <w:rFonts w:cs="Arial"/>
          <w:szCs w:val="24"/>
        </w:rPr>
        <w:t>na</w:t>
      </w:r>
      <w:r w:rsidR="00D2007B" w:rsidRPr="006F5440">
        <w:rPr>
          <w:rFonts w:cs="Arial"/>
          <w:b/>
          <w:szCs w:val="24"/>
        </w:rPr>
        <w:t xml:space="preserve"> </w:t>
      </w:r>
      <w:r w:rsidRPr="006F5440">
        <w:rPr>
          <w:rFonts w:cs="Arial"/>
          <w:szCs w:val="24"/>
        </w:rPr>
        <w:t xml:space="preserve">conta </w:t>
      </w:r>
      <w:r w:rsidR="00D2007B" w:rsidRPr="006F5440">
        <w:rPr>
          <w:rFonts w:cs="Arial"/>
          <w:szCs w:val="24"/>
        </w:rPr>
        <w:t>nº</w:t>
      </w:r>
      <w:r w:rsidR="00DA4B37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40" w:name="Texto43"/>
      <w:r w:rsidR="00DA4B37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B1EBF">
        <w:rPr>
          <w:rFonts w:cs="Arial"/>
          <w:noProof/>
          <w:szCs w:val="24"/>
        </w:rPr>
        <w:t>9207000</w:t>
      </w:r>
      <w:r w:rsidR="00E93E98">
        <w:rPr>
          <w:rFonts w:cs="Arial"/>
          <w:szCs w:val="24"/>
        </w:rPr>
        <w:fldChar w:fldCharType="end"/>
      </w:r>
      <w:bookmarkEnd w:id="40"/>
      <w:r w:rsidRPr="006F5440">
        <w:rPr>
          <w:rFonts w:cs="Arial"/>
          <w:szCs w:val="24"/>
        </w:rPr>
        <w:t>.</w:t>
      </w:r>
    </w:p>
    <w:p w:rsidR="00EE1552" w:rsidRPr="006D3741" w:rsidRDefault="00EE1552" w:rsidP="00EE1552">
      <w:p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8"/>
          <w:szCs w:val="18"/>
        </w:rPr>
      </w:pPr>
    </w:p>
    <w:p w:rsidR="00A01FDA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</w:t>
      </w:r>
      <w:r w:rsidR="00A01FDA" w:rsidRPr="006F5440">
        <w:rPr>
          <w:rFonts w:cs="Arial"/>
          <w:b/>
          <w:szCs w:val="24"/>
        </w:rPr>
        <w:t xml:space="preserve"> REAJUSTAMENTO</w:t>
      </w:r>
    </w:p>
    <w:p w:rsidR="00A01FDA" w:rsidRPr="006F5440" w:rsidRDefault="00A01FD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Os preços serão fixos e irreajustáveis, durante os primeiros 12</w:t>
      </w:r>
      <w:r w:rsidR="00056420" w:rsidRPr="006F5440">
        <w:rPr>
          <w:rFonts w:cs="Arial"/>
          <w:szCs w:val="24"/>
        </w:rPr>
        <w:t xml:space="preserve"> (doze) </w:t>
      </w:r>
      <w:r w:rsidRPr="006F5440">
        <w:rPr>
          <w:rFonts w:cs="Arial"/>
          <w:szCs w:val="24"/>
        </w:rPr>
        <w:t xml:space="preserve">meses de contratação, contados da </w:t>
      </w:r>
      <w:r w:rsidR="00B32D39" w:rsidRPr="006F5440">
        <w:rPr>
          <w:rFonts w:cs="Arial"/>
          <w:szCs w:val="24"/>
        </w:rPr>
        <w:t xml:space="preserve">data </w:t>
      </w:r>
      <w:r w:rsidR="00F215BA" w:rsidRPr="006F5440">
        <w:rPr>
          <w:rFonts w:cs="Arial"/>
          <w:szCs w:val="24"/>
        </w:rPr>
        <w:t>do orçamento desta licitação</w:t>
      </w:r>
      <w:r w:rsidRPr="006F5440">
        <w:rPr>
          <w:rFonts w:cs="Arial"/>
          <w:szCs w:val="24"/>
        </w:rPr>
        <w:t xml:space="preserve">, após, seus preços poderão ser reajustados </w:t>
      </w:r>
      <w:bookmarkStart w:id="41" w:name="Dropdown5"/>
      <w:r w:rsidR="00E93E98">
        <w:rPr>
          <w:rFonts w:cs="Arial"/>
          <w:szCs w:val="24"/>
        </w:rPr>
        <w:fldChar w:fldCharType="begin">
          <w:ffData>
            <w:name w:val="Dropdown5"/>
            <w:enabled/>
            <w:calcOnExit w:val="0"/>
            <w:ddList>
              <w:result w:val="2"/>
              <w:listEntry w:val="                                   "/>
              <w:listEntry w:val="pela Variação da Coluna"/>
              <w:listEntry w:val="pelo Código de Série"/>
            </w:ddList>
          </w:ffData>
        </w:fldChar>
      </w:r>
      <w:r w:rsidR="00195BED">
        <w:rPr>
          <w:rFonts w:cs="Arial"/>
          <w:szCs w:val="24"/>
        </w:rPr>
        <w:instrText xml:space="preserve"> FORMDROPDOWN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E93E98">
        <w:rPr>
          <w:rFonts w:cs="Arial"/>
          <w:szCs w:val="24"/>
        </w:rPr>
        <w:fldChar w:fldCharType="end"/>
      </w:r>
      <w:bookmarkEnd w:id="41"/>
      <w:r w:rsidR="00195BED">
        <w:rPr>
          <w:rFonts w:cs="Arial"/>
          <w:szCs w:val="24"/>
        </w:rPr>
        <w:t xml:space="preserve"> </w:t>
      </w:r>
      <w:r w:rsidR="00DF158B">
        <w:rPr>
          <w:rFonts w:cs="Arial"/>
          <w:szCs w:val="24"/>
        </w:rPr>
        <w:t xml:space="preserve">nº </w:t>
      </w:r>
      <w:r w:rsidR="00E93E98">
        <w:rPr>
          <w:rFonts w:cs="Arial"/>
          <w:szCs w:val="24"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42" w:name="Texto54"/>
      <w:r w:rsidR="00DF158B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B1EBF">
        <w:rPr>
          <w:rFonts w:cs="Arial"/>
          <w:noProof/>
          <w:szCs w:val="24"/>
        </w:rPr>
        <w:t>1006820 - Produtos Químicos</w:t>
      </w:r>
      <w:r w:rsidR="00E93E98">
        <w:rPr>
          <w:rFonts w:cs="Arial"/>
          <w:szCs w:val="24"/>
        </w:rPr>
        <w:fldChar w:fldCharType="end"/>
      </w:r>
      <w:bookmarkEnd w:id="42"/>
      <w:r w:rsidR="00DF158B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 xml:space="preserve">da FGV, observado o intervalo de 12 </w:t>
      </w:r>
      <w:r w:rsidR="00056420" w:rsidRPr="006F5440">
        <w:rPr>
          <w:rFonts w:cs="Arial"/>
          <w:szCs w:val="24"/>
        </w:rPr>
        <w:t xml:space="preserve">(doze) </w:t>
      </w:r>
      <w:r w:rsidRPr="006F5440">
        <w:rPr>
          <w:rFonts w:cs="Arial"/>
          <w:szCs w:val="24"/>
        </w:rPr>
        <w:t>meses entre um reajuste e outro.</w:t>
      </w:r>
    </w:p>
    <w:p w:rsidR="006F5440" w:rsidRPr="006F5440" w:rsidRDefault="006F544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EE1552" w:rsidRDefault="00EE1552" w:rsidP="006F5440">
      <w:pPr>
        <w:pStyle w:val="Legenda"/>
        <w:rPr>
          <w:rFonts w:cs="Arial"/>
          <w:szCs w:val="24"/>
        </w:rPr>
      </w:pPr>
    </w:p>
    <w:p w:rsidR="00EE1552" w:rsidRDefault="00EE1552" w:rsidP="006F5440">
      <w:pPr>
        <w:pStyle w:val="Legenda"/>
        <w:rPr>
          <w:rFonts w:cs="Arial"/>
          <w:szCs w:val="24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lastRenderedPageBreak/>
        <w:t xml:space="preserve">CLÁUSULA </w:t>
      </w:r>
      <w:r w:rsidR="00DF7512" w:rsidRPr="006F5440">
        <w:rPr>
          <w:rFonts w:cs="Arial"/>
          <w:szCs w:val="24"/>
        </w:rPr>
        <w:t>Q</w:t>
      </w:r>
      <w:r w:rsidR="00536C86">
        <w:rPr>
          <w:rFonts w:cs="Arial"/>
          <w:szCs w:val="24"/>
        </w:rPr>
        <w:t>UARTA</w:t>
      </w:r>
      <w:r w:rsidRPr="006F5440">
        <w:rPr>
          <w:rFonts w:cs="Arial"/>
          <w:szCs w:val="24"/>
        </w:rPr>
        <w:t xml:space="preserve"> </w:t>
      </w:r>
      <w:r w:rsidR="00B6597F">
        <w:rPr>
          <w:rFonts w:cs="Arial"/>
          <w:szCs w:val="24"/>
        </w:rPr>
        <w:t>–</w:t>
      </w:r>
      <w:r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>OBRIGAÇÕES</w:t>
      </w:r>
    </w:p>
    <w:p w:rsidR="00B6597F" w:rsidRPr="00B6597F" w:rsidRDefault="00B6597F" w:rsidP="00B6597F"/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A25C21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A25C21" w:rsidRPr="006F5440">
        <w:rPr>
          <w:rFonts w:cs="Arial"/>
          <w:szCs w:val="24"/>
        </w:rPr>
        <w:t xml:space="preserve"> A </w:t>
      </w:r>
      <w:r w:rsidR="00A25C21" w:rsidRPr="006F5440">
        <w:rPr>
          <w:rFonts w:cs="Arial"/>
          <w:b/>
          <w:szCs w:val="24"/>
        </w:rPr>
        <w:t>FORNECEDORA</w:t>
      </w:r>
      <w:r w:rsidR="00A25C21" w:rsidRPr="006F5440">
        <w:rPr>
          <w:rFonts w:cs="Arial"/>
          <w:szCs w:val="24"/>
        </w:rPr>
        <w:t xml:space="preserve"> é responsável pelos encargos trabalhistas, previdenciários, fiscais e comerciais, resultantes da execução deste Contrato.</w:t>
      </w:r>
    </w:p>
    <w:p w:rsidR="00A25C21" w:rsidRPr="006D3741" w:rsidRDefault="00A25C21" w:rsidP="006F5440">
      <w:pPr>
        <w:jc w:val="both"/>
        <w:rPr>
          <w:rFonts w:cs="Arial"/>
          <w:sz w:val="16"/>
          <w:szCs w:val="16"/>
        </w:rPr>
      </w:pPr>
    </w:p>
    <w:p w:rsidR="00A25C21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A25C21" w:rsidRPr="006F5440">
        <w:rPr>
          <w:rFonts w:cs="Arial"/>
          <w:szCs w:val="24"/>
        </w:rPr>
        <w:t xml:space="preserve"> A inadimplência da </w:t>
      </w:r>
      <w:r w:rsidR="00A25C21" w:rsidRPr="006F5440">
        <w:rPr>
          <w:rFonts w:cs="Arial"/>
          <w:b/>
          <w:szCs w:val="24"/>
        </w:rPr>
        <w:t>FORNECEDORA,</w:t>
      </w:r>
      <w:r w:rsidR="00A25C21" w:rsidRPr="006F5440">
        <w:rPr>
          <w:rFonts w:cs="Arial"/>
          <w:szCs w:val="24"/>
        </w:rPr>
        <w:t xml:space="preserve"> com referência aos encargos trabalhistas, fiscais e comerciais não transfere à </w:t>
      </w:r>
      <w:r w:rsidR="00A25C21" w:rsidRPr="006F5440">
        <w:rPr>
          <w:rFonts w:cs="Arial"/>
          <w:b/>
          <w:szCs w:val="24"/>
        </w:rPr>
        <w:t>CASAN</w:t>
      </w:r>
      <w:r w:rsidR="00A25C21" w:rsidRPr="006F5440">
        <w:rPr>
          <w:rFonts w:cs="Arial"/>
          <w:szCs w:val="24"/>
        </w:rPr>
        <w:t xml:space="preserve"> a responsabilidade por seu pagamento, nem poderá onerar o objeto deste Contrato. Na ocorrência de propositura de ações judiciais versando sobre os encargos mencionados a </w:t>
      </w:r>
      <w:r w:rsidR="00A25C21" w:rsidRPr="006F5440">
        <w:rPr>
          <w:rFonts w:cs="Arial"/>
          <w:b/>
          <w:szCs w:val="24"/>
        </w:rPr>
        <w:t>FORNECEDORA</w:t>
      </w:r>
      <w:r w:rsidR="00A25C21" w:rsidRPr="006F5440">
        <w:rPr>
          <w:rFonts w:cs="Arial"/>
          <w:szCs w:val="24"/>
        </w:rPr>
        <w:t xml:space="preserve"> deverá requerer imediatamente a exclusão da </w:t>
      </w:r>
      <w:r w:rsidR="00A25C21" w:rsidRPr="006F5440">
        <w:rPr>
          <w:rFonts w:cs="Arial"/>
          <w:b/>
          <w:szCs w:val="24"/>
        </w:rPr>
        <w:t>CASAN</w:t>
      </w:r>
      <w:r w:rsidR="00A25C21" w:rsidRPr="006F5440">
        <w:rPr>
          <w:rFonts w:cs="Arial"/>
          <w:szCs w:val="24"/>
        </w:rPr>
        <w:t xml:space="preserve"> da lide, sob pena de sofrer as sanções previstas em Lei.</w:t>
      </w:r>
    </w:p>
    <w:p w:rsidR="00A25C21" w:rsidRPr="006D3741" w:rsidRDefault="00A25C21" w:rsidP="006F5440">
      <w:pPr>
        <w:jc w:val="both"/>
        <w:rPr>
          <w:rFonts w:cs="Arial"/>
          <w:sz w:val="16"/>
          <w:szCs w:val="16"/>
        </w:rPr>
      </w:pPr>
    </w:p>
    <w:p w:rsidR="00A25C21" w:rsidRDefault="00644346" w:rsidP="006F5440">
      <w:pPr>
        <w:numPr>
          <w:ilvl w:val="1"/>
          <w:numId w:val="24"/>
        </w:numPr>
        <w:tabs>
          <w:tab w:val="left" w:pos="-142"/>
          <w:tab w:val="left" w:pos="142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A25C21" w:rsidRPr="006F5440">
        <w:rPr>
          <w:rFonts w:cs="Arial"/>
          <w:b/>
          <w:szCs w:val="24"/>
        </w:rPr>
        <w:t xml:space="preserve"> </w:t>
      </w:r>
      <w:r w:rsidR="00A25C21" w:rsidRPr="006F5440">
        <w:rPr>
          <w:rFonts w:cs="Arial"/>
          <w:szCs w:val="24"/>
        </w:rPr>
        <w:t xml:space="preserve">A </w:t>
      </w:r>
      <w:r w:rsidR="00A25C21" w:rsidRPr="006F5440">
        <w:rPr>
          <w:rFonts w:cs="Arial"/>
          <w:b/>
          <w:szCs w:val="24"/>
        </w:rPr>
        <w:t>FORNECEDORA</w:t>
      </w:r>
      <w:r w:rsidR="00A25C21" w:rsidRPr="006F5440">
        <w:rPr>
          <w:rFonts w:cs="Arial"/>
          <w:szCs w:val="24"/>
        </w:rPr>
        <w:t xml:space="preserve"> manterá </w:t>
      </w:r>
      <w:r w:rsidR="008B58F5" w:rsidRPr="0088441B">
        <w:t>durante toda a execução do contrato, em compatibilidade com as obrigações por ela assumidas, todas as condições de habilitação e qua</w:t>
      </w:r>
      <w:r w:rsidR="008B58F5">
        <w:t>lificação exigidas na licitação</w:t>
      </w:r>
      <w:bookmarkStart w:id="43" w:name="Texto56"/>
      <w:r w:rsidR="00E93E98">
        <w:fldChar w:fldCharType="begin">
          <w:ffData>
            <w:name w:val="Texto56"/>
            <w:enabled/>
            <w:calcOnExit w:val="0"/>
            <w:textInput>
              <w:default w:val=", bem como todas as obrigações exigidas no Termo de Referência vinculado ao Edital."/>
            </w:textInput>
          </w:ffData>
        </w:fldChar>
      </w:r>
      <w:r w:rsidR="008B5CC8">
        <w:instrText xml:space="preserve"> FORMTEXT </w:instrText>
      </w:r>
      <w:r w:rsidR="00E93E98">
        <w:fldChar w:fldCharType="separate"/>
      </w:r>
      <w:r w:rsidR="008B5CC8">
        <w:rPr>
          <w:noProof/>
        </w:rPr>
        <w:t>, bem como todas as obrigações exigidas n</w:t>
      </w:r>
      <w:r w:rsidR="00EE1552">
        <w:rPr>
          <w:noProof/>
        </w:rPr>
        <w:t>as especificações técnicas</w:t>
      </w:r>
      <w:r w:rsidR="008B5CC8">
        <w:rPr>
          <w:noProof/>
        </w:rPr>
        <w:t xml:space="preserve"> vinculad</w:t>
      </w:r>
      <w:r w:rsidR="00EE1552">
        <w:rPr>
          <w:noProof/>
        </w:rPr>
        <w:t>as</w:t>
      </w:r>
      <w:r w:rsidR="008B5CC8">
        <w:rPr>
          <w:noProof/>
        </w:rPr>
        <w:t xml:space="preserve"> ao Edital.</w:t>
      </w:r>
      <w:r w:rsidR="00E93E98">
        <w:fldChar w:fldCharType="end"/>
      </w:r>
      <w:bookmarkEnd w:id="43"/>
    </w:p>
    <w:p w:rsidR="000C1FAD" w:rsidRDefault="00E93E98" w:rsidP="00E83203">
      <w:pPr>
        <w:tabs>
          <w:tab w:val="left" w:pos="-142"/>
          <w:tab w:val="left" w:pos="142"/>
          <w:tab w:val="left" w:pos="288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44" w:name="Texto46"/>
      <w:r w:rsidR="00E83203">
        <w:rPr>
          <w:rFonts w:cs="Arial"/>
          <w:szCs w:val="24"/>
        </w:rPr>
        <w:instrText xml:space="preserve"> FORMTEXT </w:instrText>
      </w:r>
      <w:r>
        <w:rPr>
          <w:rFonts w:cs="Arial"/>
          <w:szCs w:val="24"/>
        </w:rPr>
      </w:r>
      <w:r>
        <w:rPr>
          <w:rFonts w:cs="Arial"/>
          <w:szCs w:val="24"/>
        </w:rPr>
        <w:fldChar w:fldCharType="separate"/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 w:rsidR="00DC2813">
        <w:rPr>
          <w:rFonts w:cs="Arial"/>
          <w:noProof/>
          <w:szCs w:val="24"/>
        </w:rPr>
        <w:t> </w:t>
      </w:r>
      <w:r>
        <w:rPr>
          <w:rFonts w:cs="Arial"/>
          <w:szCs w:val="24"/>
        </w:rPr>
        <w:fldChar w:fldCharType="end"/>
      </w:r>
      <w:bookmarkEnd w:id="44"/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536C86">
        <w:rPr>
          <w:rFonts w:cs="Arial"/>
          <w:szCs w:val="24"/>
        </w:rPr>
        <w:t>QUINTA</w:t>
      </w:r>
      <w:r w:rsidRPr="006F5440">
        <w:rPr>
          <w:rFonts w:cs="Arial"/>
          <w:szCs w:val="24"/>
        </w:rPr>
        <w:t xml:space="preserve"> </w:t>
      </w:r>
      <w:r w:rsidR="00B6597F">
        <w:rPr>
          <w:rFonts w:cs="Arial"/>
          <w:szCs w:val="24"/>
        </w:rPr>
        <w:t>–</w:t>
      </w:r>
      <w:r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>PENALIDADES</w:t>
      </w:r>
    </w:p>
    <w:p w:rsidR="00B6597F" w:rsidRPr="006D3741" w:rsidRDefault="00B6597F" w:rsidP="00B6597F">
      <w:pPr>
        <w:rPr>
          <w:sz w:val="16"/>
          <w:szCs w:val="16"/>
        </w:rPr>
      </w:pPr>
    </w:p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0"/>
          <w:tab w:val="left" w:pos="142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Pela inexecução total ou parcial do Contrato a </w:t>
      </w:r>
      <w:r w:rsidR="000C1FAD" w:rsidRPr="006F5440">
        <w:rPr>
          <w:rFonts w:cs="Arial"/>
          <w:b/>
          <w:szCs w:val="24"/>
        </w:rPr>
        <w:t>CASAN</w:t>
      </w:r>
      <w:r w:rsidR="000C1FAD" w:rsidRPr="006F5440">
        <w:rPr>
          <w:rFonts w:cs="Arial"/>
          <w:szCs w:val="24"/>
        </w:rPr>
        <w:t xml:space="preserve"> poderá, garantida prévia defesa, aplicar à </w:t>
      </w:r>
      <w:r w:rsidR="000C1FAD" w:rsidRPr="006F5440">
        <w:rPr>
          <w:rFonts w:cs="Arial"/>
          <w:b/>
          <w:szCs w:val="24"/>
        </w:rPr>
        <w:t>FORNECEDORA</w:t>
      </w:r>
      <w:r w:rsidR="000C1FAD" w:rsidRPr="006F5440">
        <w:rPr>
          <w:rFonts w:cs="Arial"/>
          <w:szCs w:val="24"/>
        </w:rPr>
        <w:t xml:space="preserve"> as seguintes sanções: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72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I) Advertência</w:t>
      </w:r>
      <w:r w:rsidR="004C4A90" w:rsidRPr="006F5440">
        <w:rPr>
          <w:rFonts w:cs="Arial"/>
          <w:szCs w:val="24"/>
        </w:rPr>
        <w:t>;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II) Multa</w:t>
      </w:r>
      <w:r w:rsidR="004C4A90" w:rsidRPr="006F5440">
        <w:rPr>
          <w:rFonts w:cs="Arial"/>
          <w:szCs w:val="24"/>
        </w:rPr>
        <w:t>.</w:t>
      </w:r>
      <w:r w:rsidRPr="006F5440">
        <w:rPr>
          <w:rFonts w:cs="Arial"/>
          <w:szCs w:val="24"/>
        </w:rPr>
        <w:t xml:space="preserve"> Será cobrad</w:t>
      </w:r>
      <w:r w:rsidR="00111660" w:rsidRPr="006F5440">
        <w:rPr>
          <w:rFonts w:cs="Arial"/>
          <w:szCs w:val="24"/>
        </w:rPr>
        <w:t>a</w:t>
      </w:r>
      <w:r w:rsidRPr="006F5440">
        <w:rPr>
          <w:rFonts w:cs="Arial"/>
          <w:szCs w:val="24"/>
        </w:rPr>
        <w:t xml:space="preserve"> multa de 0,2% (dois décimos por cento) por dia de atraso, até o limite de 10% (dez por cento) do valor da Nota Fiscal principal e de reajuste, se houver</w:t>
      </w:r>
      <w:r w:rsidR="004C4A90" w:rsidRPr="006F5440">
        <w:rPr>
          <w:rFonts w:cs="Arial"/>
          <w:szCs w:val="24"/>
        </w:rPr>
        <w:t>;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III) Suspensão temporária de participação em licitação, e impedimento de contratar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por um prazo não superior a </w:t>
      </w:r>
      <w:r w:rsidR="002978F1">
        <w:rPr>
          <w:rFonts w:cs="Arial"/>
          <w:szCs w:val="24"/>
        </w:rPr>
        <w:t>5</w:t>
      </w:r>
      <w:r w:rsidRPr="006F5440">
        <w:rPr>
          <w:rFonts w:cs="Arial"/>
          <w:szCs w:val="24"/>
        </w:rPr>
        <w:t xml:space="preserve"> (</w:t>
      </w:r>
      <w:r w:rsidR="002978F1">
        <w:rPr>
          <w:rFonts w:cs="Arial"/>
          <w:szCs w:val="24"/>
        </w:rPr>
        <w:t>cinco</w:t>
      </w:r>
      <w:r w:rsidRPr="006F5440">
        <w:rPr>
          <w:rFonts w:cs="Arial"/>
          <w:szCs w:val="24"/>
        </w:rPr>
        <w:t>) anos</w:t>
      </w:r>
      <w:r w:rsidR="004C4A90" w:rsidRPr="006F5440">
        <w:rPr>
          <w:rFonts w:cs="Arial"/>
          <w:szCs w:val="24"/>
        </w:rPr>
        <w:t>;</w:t>
      </w:r>
    </w:p>
    <w:p w:rsidR="002258C9" w:rsidRPr="006F5440" w:rsidRDefault="002258C9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IV</w:t>
      </w:r>
      <w:r w:rsidR="004C4A90" w:rsidRPr="006F5440">
        <w:rPr>
          <w:rFonts w:cs="Arial"/>
          <w:szCs w:val="24"/>
        </w:rPr>
        <w:t>)</w:t>
      </w:r>
      <w:r w:rsidRPr="006F5440">
        <w:rPr>
          <w:rFonts w:cs="Arial"/>
          <w:szCs w:val="24"/>
        </w:rPr>
        <w:t xml:space="preserve"> Declaração de Inidoneidade para licitar ou contratar com a Administração.</w:t>
      </w:r>
    </w:p>
    <w:p w:rsidR="000C1FAD" w:rsidRPr="006D3741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 w:val="16"/>
          <w:szCs w:val="16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536C86">
        <w:rPr>
          <w:rFonts w:cs="Arial"/>
          <w:szCs w:val="24"/>
        </w:rPr>
        <w:t>SEXTA</w:t>
      </w:r>
      <w:r w:rsidRPr="006F5440">
        <w:rPr>
          <w:rFonts w:cs="Arial"/>
          <w:szCs w:val="24"/>
        </w:rPr>
        <w:t xml:space="preserve"> </w:t>
      </w:r>
      <w:r w:rsidR="00B6597F">
        <w:rPr>
          <w:rFonts w:cs="Arial"/>
          <w:szCs w:val="24"/>
        </w:rPr>
        <w:t>–</w:t>
      </w:r>
      <w:r w:rsidRPr="006F5440">
        <w:rPr>
          <w:rFonts w:cs="Arial"/>
          <w:szCs w:val="24"/>
        </w:rPr>
        <w:t xml:space="preserve"> </w:t>
      </w:r>
      <w:r w:rsidR="000C1FAD" w:rsidRPr="006F5440">
        <w:rPr>
          <w:rFonts w:cs="Arial"/>
          <w:szCs w:val="24"/>
        </w:rPr>
        <w:t>RESCISÃO</w:t>
      </w:r>
    </w:p>
    <w:p w:rsidR="00B6597F" w:rsidRPr="006D3741" w:rsidRDefault="00B6597F" w:rsidP="00B6597F">
      <w:pPr>
        <w:rPr>
          <w:sz w:val="16"/>
          <w:szCs w:val="16"/>
        </w:rPr>
      </w:pPr>
    </w:p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644346" w:rsidP="006F5440">
      <w:pPr>
        <w:numPr>
          <w:ilvl w:val="1"/>
          <w:numId w:val="24"/>
        </w:numPr>
        <w:tabs>
          <w:tab w:val="left" w:pos="-142"/>
          <w:tab w:val="left" w:pos="0"/>
          <w:tab w:val="left" w:pos="284"/>
          <w:tab w:val="left" w:pos="426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0" w:firstLine="0"/>
        <w:jc w:val="both"/>
        <w:rPr>
          <w:rFonts w:cs="Arial"/>
          <w:szCs w:val="24"/>
        </w:rPr>
      </w:pPr>
      <w:bookmarkStart w:id="45" w:name="_Ref303688948"/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A inexecução total ou parcial do Contrato ensejará a sua rescisão, com as conseqüências contratuais e as previstas </w:t>
      </w:r>
      <w:smartTag w:uri="urn:schemas-microsoft-com:office:smarttags" w:element="PersonName">
        <w:smartTagPr>
          <w:attr w:name="ProductID" w:val="em Lei. Dentre"/>
        </w:smartTagPr>
        <w:r w:rsidR="000C1FAD" w:rsidRPr="006F5440">
          <w:rPr>
            <w:rFonts w:cs="Arial"/>
            <w:szCs w:val="24"/>
          </w:rPr>
          <w:t>em Lei. Dentre</w:t>
        </w:r>
      </w:smartTag>
      <w:r w:rsidR="000C1FAD" w:rsidRPr="006F5440">
        <w:rPr>
          <w:rFonts w:cs="Arial"/>
          <w:szCs w:val="24"/>
        </w:rPr>
        <w:t xml:space="preserve"> outros, constituem motivos para rescisão do Contrato:</w:t>
      </w:r>
      <w:bookmarkEnd w:id="45"/>
    </w:p>
    <w:p w:rsidR="000C1FAD" w:rsidRPr="006D3741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>O não cumprimento ou o cumprimento irregular de cláusulas contratuais, especificações, projetos ou prazos.</w:t>
      </w:r>
    </w:p>
    <w:p w:rsidR="006F5440" w:rsidRPr="006F5440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Cs w:val="24"/>
        </w:rPr>
      </w:pPr>
    </w:p>
    <w:p w:rsidR="000C1FAD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 xml:space="preserve">A lentidão do seu cumprimento levando a </w:t>
      </w:r>
      <w:r w:rsidR="000C1FAD" w:rsidRPr="006F5440">
        <w:rPr>
          <w:rFonts w:cs="Arial"/>
          <w:b/>
          <w:szCs w:val="24"/>
        </w:rPr>
        <w:t>CASAN</w:t>
      </w:r>
      <w:r w:rsidR="000C1FAD" w:rsidRPr="006F5440">
        <w:rPr>
          <w:rFonts w:cs="Arial"/>
          <w:szCs w:val="24"/>
        </w:rPr>
        <w:t xml:space="preserve"> a comprovar a impossibilidade do fornecimento, nos prazos estipulados.</w:t>
      </w:r>
    </w:p>
    <w:p w:rsidR="006F5440" w:rsidRPr="006D3741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 w:val="16"/>
          <w:szCs w:val="16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O atraso injustificado no início do fornecimento.</w:t>
      </w:r>
    </w:p>
    <w:p w:rsidR="006F5440" w:rsidRPr="006D3741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 w:val="16"/>
          <w:szCs w:val="16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 xml:space="preserve">A paralisação do fornecimento sem justa causa e prévia comunicação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6F5440" w:rsidRPr="006D3741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 w:val="16"/>
          <w:szCs w:val="16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 xml:space="preserve">A subcontratação total ou parcial do seu objeto, a associação da </w:t>
      </w:r>
      <w:r w:rsidRPr="006F5440">
        <w:rPr>
          <w:rFonts w:cs="Arial"/>
          <w:b/>
          <w:szCs w:val="24"/>
        </w:rPr>
        <w:t>FORNECEDORA</w:t>
      </w:r>
      <w:r w:rsidRPr="006F5440">
        <w:rPr>
          <w:rFonts w:cs="Arial"/>
          <w:szCs w:val="24"/>
        </w:rPr>
        <w:t xml:space="preserve"> com outro, a cessão ou transferência, total ou parcial, bem como a fusão, cisão ou incorporação, não admitidas n</w:t>
      </w:r>
      <w:r w:rsidR="00901270" w:rsidRPr="006F5440">
        <w:rPr>
          <w:rFonts w:cs="Arial"/>
          <w:szCs w:val="24"/>
        </w:rPr>
        <w:t>a</w:t>
      </w:r>
      <w:r w:rsidRPr="006F5440">
        <w:rPr>
          <w:rFonts w:cs="Arial"/>
          <w:szCs w:val="24"/>
        </w:rPr>
        <w:t xml:space="preserve"> </w:t>
      </w:r>
      <w:r w:rsidR="00901270" w:rsidRPr="006F5440">
        <w:rPr>
          <w:rFonts w:cs="Arial"/>
          <w:szCs w:val="24"/>
        </w:rPr>
        <w:t>licitação</w:t>
      </w:r>
      <w:r w:rsidRPr="006F5440">
        <w:rPr>
          <w:rFonts w:cs="Arial"/>
          <w:szCs w:val="24"/>
        </w:rPr>
        <w:t xml:space="preserve"> e neste Termo.</w:t>
      </w:r>
    </w:p>
    <w:p w:rsidR="006F5440" w:rsidRPr="006D3741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 w:val="16"/>
          <w:szCs w:val="16"/>
        </w:rPr>
      </w:pPr>
    </w:p>
    <w:p w:rsidR="000C1FAD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O desatendimento das determinações regulares da autoridade designada para acompanhar e fiscalizar a sua execução, assim como as de seus superiores.</w:t>
      </w:r>
    </w:p>
    <w:p w:rsidR="006F5440" w:rsidRPr="006D3741" w:rsidRDefault="006F5440" w:rsidP="006F5440">
      <w:pPr>
        <w:pStyle w:val="Corpodetexto"/>
        <w:tabs>
          <w:tab w:val="clear" w:pos="1728"/>
          <w:tab w:val="left" w:pos="567"/>
        </w:tabs>
        <w:rPr>
          <w:rFonts w:cs="Arial"/>
          <w:sz w:val="16"/>
          <w:szCs w:val="16"/>
        </w:rPr>
      </w:pPr>
    </w:p>
    <w:p w:rsidR="000C1FAD" w:rsidRPr="006D3741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O cometimento reiterado de faltas na sua execução.</w:t>
      </w:r>
    </w:p>
    <w:p w:rsidR="006D3741" w:rsidRPr="006D3741" w:rsidRDefault="006D3741" w:rsidP="006D3741">
      <w:pPr>
        <w:pStyle w:val="PargrafodaLista"/>
        <w:rPr>
          <w:rFonts w:cs="Arial"/>
          <w:b/>
          <w:sz w:val="16"/>
          <w:szCs w:val="16"/>
        </w:rPr>
      </w:pPr>
    </w:p>
    <w:p w:rsidR="000C1FAD" w:rsidRPr="006F5440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A decretação de falência, ou a instauração de insolvência civil.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</w:p>
    <w:p w:rsidR="00C87924" w:rsidRPr="006F5440" w:rsidRDefault="00C8792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lastRenderedPageBreak/>
        <w:t>Parágrafo único:</w:t>
      </w:r>
      <w:r w:rsidRPr="006F5440">
        <w:rPr>
          <w:rFonts w:cs="Arial"/>
          <w:szCs w:val="24"/>
        </w:rPr>
        <w:t xml:space="preserve">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 xml:space="preserve">, quando em casos de serviços essenciais, poderá ocupar provisoriamente bens móveis, imóveis, pessoal e serviços vinculados ao objeto do contrato, na hipótese da necessidade de acautelar apuração administrativa de faltas contratuais pela </w:t>
      </w:r>
      <w:r w:rsidRPr="006F5440">
        <w:rPr>
          <w:rFonts w:cs="Arial"/>
          <w:b/>
          <w:szCs w:val="24"/>
        </w:rPr>
        <w:t xml:space="preserve">FORNECEDORA, </w:t>
      </w:r>
      <w:r w:rsidRPr="006F5440">
        <w:rPr>
          <w:rFonts w:cs="Arial"/>
          <w:szCs w:val="24"/>
        </w:rPr>
        <w:t>bem como a execução da garantia contratual na hipótese de rescisão para ressarcimento da administração, e dos valores das multas e indenizações a ela devidas, mediante motivação nos autos de processo administrativo, devidamente conferido o direito ao contraditório e da ampla defesa.</w:t>
      </w:r>
    </w:p>
    <w:p w:rsidR="00C87924" w:rsidRPr="006D3741" w:rsidRDefault="00C87924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FORMAS DE RESCISÃO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 rescisão do Contrato poderá ser:</w:t>
      </w:r>
    </w:p>
    <w:p w:rsidR="004D51FB" w:rsidRPr="006D3741" w:rsidRDefault="004D51FB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Pr="006F5440" w:rsidRDefault="00644346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="000C1FAD"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szCs w:val="24"/>
        </w:rPr>
        <w:t>Determinad</w:t>
      </w:r>
      <w:r w:rsidR="00E52AA3" w:rsidRPr="006F5440">
        <w:rPr>
          <w:rFonts w:cs="Arial"/>
          <w:szCs w:val="24"/>
        </w:rPr>
        <w:t>a</w:t>
      </w:r>
      <w:r w:rsidR="00020025" w:rsidRPr="006F5440">
        <w:rPr>
          <w:rFonts w:cs="Arial"/>
          <w:szCs w:val="24"/>
        </w:rPr>
        <w:t>,</w:t>
      </w:r>
      <w:r w:rsidR="000C1FAD" w:rsidRPr="006F5440">
        <w:rPr>
          <w:rFonts w:cs="Arial"/>
          <w:szCs w:val="24"/>
        </w:rPr>
        <w:t xml:space="preserve"> por ato unilateral e escrito da </w:t>
      </w:r>
      <w:r w:rsidR="000C1FAD" w:rsidRPr="006F5440">
        <w:rPr>
          <w:rFonts w:cs="Arial"/>
          <w:b/>
          <w:szCs w:val="24"/>
        </w:rPr>
        <w:t>CASAN</w:t>
      </w:r>
      <w:r w:rsidR="000C7CE4" w:rsidRPr="006F5440">
        <w:rPr>
          <w:rFonts w:cs="Arial"/>
          <w:szCs w:val="24"/>
        </w:rPr>
        <w:t xml:space="preserve">, nos casos enumerados no item </w:t>
      </w:r>
      <w:fldSimple w:instr=" REF _Ref303688948 \r \h  \* MERGEFORMAT ">
        <w:r w:rsidR="002A6796" w:rsidRPr="002A6796">
          <w:rPr>
            <w:rFonts w:cs="Arial"/>
            <w:szCs w:val="24"/>
          </w:rPr>
          <w:t>6.1</w:t>
        </w:r>
      </w:fldSimple>
      <w:r w:rsidR="004E76F4" w:rsidRPr="006F5440">
        <w:rPr>
          <w:rFonts w:cs="Arial"/>
          <w:szCs w:val="24"/>
        </w:rPr>
        <w:t>.</w:t>
      </w:r>
      <w:r w:rsidR="00ED4251">
        <w:rPr>
          <w:rFonts w:cs="Arial"/>
          <w:szCs w:val="24"/>
        </w:rPr>
        <w:t xml:space="preserve"> </w:t>
      </w:r>
    </w:p>
    <w:p w:rsidR="0025070A" w:rsidRPr="006D3741" w:rsidRDefault="0025070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Pr="006F5440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ind w:left="0" w:firstLine="0"/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 xml:space="preserve">Amigável, por acordo entre as partes, reduzida a termo no processo da Licitação, desde que haja conveniência para a </w:t>
      </w:r>
      <w:r w:rsidRPr="006F5440">
        <w:rPr>
          <w:rFonts w:cs="Arial"/>
          <w:b/>
          <w:szCs w:val="24"/>
        </w:rPr>
        <w:t>CASAN</w:t>
      </w:r>
      <w:r w:rsidRPr="006F5440">
        <w:rPr>
          <w:rFonts w:cs="Arial"/>
          <w:szCs w:val="24"/>
        </w:rPr>
        <w:t>. Esta rescisão deverá ser precedida de autorização escrita e fundamentada da autoridade competente.</w:t>
      </w:r>
    </w:p>
    <w:p w:rsidR="0025070A" w:rsidRPr="006D3741" w:rsidRDefault="0025070A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Pr="006F5440" w:rsidRDefault="000C1FAD" w:rsidP="006F5440">
      <w:pPr>
        <w:pStyle w:val="Corpodetexto"/>
        <w:numPr>
          <w:ilvl w:val="2"/>
          <w:numId w:val="24"/>
        </w:numPr>
        <w:tabs>
          <w:tab w:val="clear" w:pos="1728"/>
          <w:tab w:val="left" w:pos="567"/>
        </w:tabs>
        <w:rPr>
          <w:rFonts w:cs="Arial"/>
          <w:szCs w:val="24"/>
        </w:rPr>
      </w:pPr>
      <w:r w:rsidRPr="006F5440">
        <w:rPr>
          <w:rFonts w:cs="Arial"/>
          <w:b/>
          <w:szCs w:val="24"/>
        </w:rPr>
        <w:t xml:space="preserve">- </w:t>
      </w:r>
      <w:r w:rsidRPr="006F5440">
        <w:rPr>
          <w:rFonts w:cs="Arial"/>
          <w:szCs w:val="24"/>
        </w:rPr>
        <w:t>Judicial, nos termos da legislação processual.</w:t>
      </w:r>
    </w:p>
    <w:p w:rsidR="006F5440" w:rsidRPr="006D3741" w:rsidRDefault="006F5440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Default="00644346" w:rsidP="006F5440">
      <w:pPr>
        <w:pStyle w:val="Legenda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CLÁUSULA </w:t>
      </w:r>
      <w:r w:rsidR="00536C86">
        <w:rPr>
          <w:rFonts w:cs="Arial"/>
          <w:szCs w:val="24"/>
        </w:rPr>
        <w:t>SÉTIMA</w:t>
      </w:r>
      <w:r w:rsidRPr="006F5440">
        <w:rPr>
          <w:rFonts w:cs="Arial"/>
          <w:szCs w:val="24"/>
        </w:rPr>
        <w:t xml:space="preserve"> - </w:t>
      </w:r>
      <w:r w:rsidR="000C1FAD" w:rsidRPr="006F5440">
        <w:rPr>
          <w:rFonts w:cs="Arial"/>
          <w:szCs w:val="24"/>
        </w:rPr>
        <w:t>DISPOSIÇÕES FINAIS</w:t>
      </w:r>
    </w:p>
    <w:p w:rsidR="00663163" w:rsidRPr="006D3741" w:rsidRDefault="00663163" w:rsidP="00663163">
      <w:pPr>
        <w:rPr>
          <w:rFonts w:cs="Arial"/>
          <w:sz w:val="16"/>
          <w:szCs w:val="16"/>
        </w:rPr>
      </w:pPr>
    </w:p>
    <w:p w:rsidR="00644346" w:rsidRPr="006F5440" w:rsidRDefault="00644346" w:rsidP="006F5440">
      <w:pPr>
        <w:pStyle w:val="PargrafodaLista"/>
        <w:numPr>
          <w:ilvl w:val="0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vanish/>
          <w:szCs w:val="24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</w:t>
      </w:r>
      <w:r w:rsidRPr="006F5440">
        <w:rPr>
          <w:rFonts w:cs="Arial"/>
          <w:szCs w:val="24"/>
        </w:rPr>
        <w:t xml:space="preserve"> </w:t>
      </w:r>
      <w:r w:rsidRPr="006F5440">
        <w:rPr>
          <w:rFonts w:cs="Arial"/>
          <w:b/>
          <w:szCs w:val="24"/>
        </w:rPr>
        <w:t>CONDIÇÕES GERAIS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Fazem parte integrante deste Termo, as Condições Gerais do Contrato de Fornecimento de Materiais e/ou Equipamentos, registrados no Cartório de Registro de Títulos e Documentos Fernando Campos de Faria, sob termo 63.696, Livro B, de 30-12-82, do inteiro conhecimento da </w:t>
      </w:r>
      <w:r w:rsidRPr="006F5440">
        <w:rPr>
          <w:rFonts w:cs="Arial"/>
          <w:b/>
          <w:szCs w:val="24"/>
        </w:rPr>
        <w:t>FORNECEDORA</w:t>
      </w:r>
      <w:r w:rsidRPr="006F5440">
        <w:rPr>
          <w:rFonts w:cs="Arial"/>
          <w:szCs w:val="24"/>
        </w:rPr>
        <w:t>, as quais, as partes contraentes se obrigam a cumprir.</w:t>
      </w:r>
    </w:p>
    <w:p w:rsidR="000C1FAD" w:rsidRPr="006D3741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1"/>
        <w:jc w:val="both"/>
        <w:rPr>
          <w:rFonts w:cs="Arial"/>
          <w:b/>
          <w:sz w:val="16"/>
          <w:szCs w:val="16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- ACRÉSCIMOS E SUPRESSÕES</w:t>
      </w:r>
    </w:p>
    <w:p w:rsidR="000C1FAD" w:rsidRPr="006F5440" w:rsidRDefault="00A25C21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1"/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</w:t>
      </w:r>
      <w:r w:rsidRPr="006F5440">
        <w:rPr>
          <w:rFonts w:cs="Arial"/>
          <w:b/>
          <w:szCs w:val="24"/>
        </w:rPr>
        <w:t xml:space="preserve"> </w:t>
      </w:r>
      <w:r w:rsidR="000C1FAD" w:rsidRPr="006F5440">
        <w:rPr>
          <w:rFonts w:cs="Arial"/>
          <w:b/>
          <w:szCs w:val="24"/>
        </w:rPr>
        <w:t>FORNECEDORA</w:t>
      </w:r>
      <w:r w:rsidR="000C1FAD" w:rsidRPr="006F5440">
        <w:rPr>
          <w:rFonts w:cs="Arial"/>
          <w:szCs w:val="24"/>
        </w:rPr>
        <w:t xml:space="preserve"> fica obrigada a aceitar</w:t>
      </w:r>
      <w:r w:rsidRPr="006F5440">
        <w:rPr>
          <w:rFonts w:cs="Arial"/>
          <w:szCs w:val="24"/>
        </w:rPr>
        <w:t>,</w:t>
      </w:r>
      <w:r w:rsidR="000C1FAD" w:rsidRPr="006F5440">
        <w:rPr>
          <w:rFonts w:cs="Arial"/>
          <w:szCs w:val="24"/>
        </w:rPr>
        <w:t xml:space="preserve"> nas mesmas condições contratuais, as supressões ou acréscimos que se fizerem necessári</w:t>
      </w:r>
      <w:r w:rsidRPr="006F5440">
        <w:rPr>
          <w:rFonts w:cs="Arial"/>
          <w:szCs w:val="24"/>
        </w:rPr>
        <w:t>a</w:t>
      </w:r>
      <w:r w:rsidR="000C1FAD" w:rsidRPr="006F5440">
        <w:rPr>
          <w:rFonts w:cs="Arial"/>
          <w:szCs w:val="24"/>
        </w:rPr>
        <w:t xml:space="preserve">, até 25% (vinte e cinco por cento) do valor inicial atualizado do contrato. </w:t>
      </w:r>
    </w:p>
    <w:p w:rsidR="000C1FAD" w:rsidRPr="006D3741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b/>
          <w:sz w:val="16"/>
          <w:szCs w:val="16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DOCUMENTOS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Integram o presente Instrumento, como se nele estive</w:t>
      </w:r>
      <w:r w:rsidR="00C11506" w:rsidRPr="006F5440">
        <w:rPr>
          <w:rFonts w:cs="Arial"/>
          <w:szCs w:val="24"/>
        </w:rPr>
        <w:t>ssem transcritos, a proposta nº</w:t>
      </w:r>
      <w:r w:rsidR="0048524B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Texto20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s/nº</w:t>
      </w:r>
      <w:r w:rsidR="00E93E98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,</w:t>
      </w:r>
      <w:r w:rsidR="005B6863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>datada de</w:t>
      </w:r>
      <w:r w:rsidR="0048524B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Texto21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27</w:t>
      </w:r>
      <w:r w:rsidR="00E93E98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/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Texto22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06</w:t>
      </w:r>
      <w:r w:rsidR="00E93E98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/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Texto23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2012</w:t>
      </w:r>
      <w:r w:rsidR="00E93E98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>, e o Edital</w:t>
      </w:r>
      <w:r w:rsidR="00BF3ABA">
        <w:rPr>
          <w:rFonts w:cs="Arial"/>
          <w:szCs w:val="24"/>
        </w:rPr>
        <w:t xml:space="preserve"> do</w:t>
      </w:r>
      <w:r w:rsidR="0048524B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Dropdown1 </w:instrText>
      </w:r>
      <w:r w:rsidR="00E93E98">
        <w:rPr>
          <w:rFonts w:cs="Arial"/>
          <w:szCs w:val="24"/>
        </w:rPr>
        <w:fldChar w:fldCharType="separate"/>
      </w:r>
      <w:r w:rsidR="002A6796">
        <w:t>Pregão Eletrônico</w:t>
      </w:r>
      <w:r w:rsidR="00E93E98">
        <w:rPr>
          <w:rFonts w:cs="Arial"/>
          <w:szCs w:val="24"/>
        </w:rPr>
        <w:fldChar w:fldCharType="end"/>
      </w:r>
      <w:r w:rsidR="001B50C6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>nº</w:t>
      </w:r>
      <w:r w:rsidR="001B50C6">
        <w:rPr>
          <w:rFonts w:cs="Arial"/>
          <w:szCs w:val="24"/>
        </w:rPr>
        <w:t xml:space="preserve"> 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Texto16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59</w:t>
      </w:r>
      <w:r w:rsidR="00E93E98">
        <w:rPr>
          <w:rFonts w:cs="Arial"/>
          <w:szCs w:val="24"/>
        </w:rPr>
        <w:fldChar w:fldCharType="end"/>
      </w:r>
      <w:r w:rsidR="0048524B">
        <w:rPr>
          <w:rFonts w:cs="Arial"/>
          <w:szCs w:val="24"/>
        </w:rPr>
        <w:t>/</w:t>
      </w:r>
      <w:r w:rsidR="00E93E98">
        <w:rPr>
          <w:rFonts w:cs="Arial"/>
          <w:szCs w:val="24"/>
        </w:rPr>
        <w:fldChar w:fldCharType="begin"/>
      </w:r>
      <w:r w:rsidR="0048524B">
        <w:rPr>
          <w:rFonts w:cs="Arial"/>
          <w:szCs w:val="24"/>
        </w:rPr>
        <w:instrText xml:space="preserve"> REF  Texto17 </w:instrText>
      </w:r>
      <w:r w:rsidR="00E93E98">
        <w:rPr>
          <w:rFonts w:cs="Arial"/>
          <w:szCs w:val="24"/>
        </w:rPr>
        <w:fldChar w:fldCharType="separate"/>
      </w:r>
      <w:r w:rsidR="002A6796">
        <w:rPr>
          <w:rFonts w:cs="Arial"/>
          <w:noProof/>
          <w:szCs w:val="24"/>
        </w:rPr>
        <w:t>2012</w:t>
      </w:r>
      <w:r w:rsidR="00E93E98">
        <w:rPr>
          <w:rFonts w:cs="Arial"/>
          <w:szCs w:val="24"/>
        </w:rPr>
        <w:fldChar w:fldCharType="end"/>
      </w:r>
      <w:r w:rsidRPr="006F5440">
        <w:rPr>
          <w:rFonts w:cs="Arial"/>
          <w:szCs w:val="24"/>
        </w:rPr>
        <w:t>.</w:t>
      </w:r>
    </w:p>
    <w:p w:rsidR="000C1FAD" w:rsidRPr="006D3741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 w:val="16"/>
          <w:szCs w:val="16"/>
        </w:rPr>
      </w:pPr>
    </w:p>
    <w:p w:rsidR="000C1FAD" w:rsidRPr="006F5440" w:rsidRDefault="000C1FAD" w:rsidP="006F5440">
      <w:pPr>
        <w:numPr>
          <w:ilvl w:val="1"/>
          <w:numId w:val="24"/>
        </w:numPr>
        <w:tabs>
          <w:tab w:val="left" w:pos="-142"/>
          <w:tab w:val="left" w:pos="288"/>
          <w:tab w:val="left" w:pos="426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b/>
          <w:szCs w:val="24"/>
        </w:rPr>
        <w:t>- F</w:t>
      </w:r>
      <w:r w:rsidR="00302B69" w:rsidRPr="006F5440">
        <w:rPr>
          <w:rFonts w:cs="Arial"/>
          <w:b/>
          <w:szCs w:val="24"/>
        </w:rPr>
        <w:t>O</w:t>
      </w:r>
      <w:r w:rsidRPr="006F5440">
        <w:rPr>
          <w:rFonts w:cs="Arial"/>
          <w:b/>
          <w:szCs w:val="24"/>
        </w:rPr>
        <w:t>R</w:t>
      </w:r>
      <w:r w:rsidR="00302B69" w:rsidRPr="006F5440">
        <w:rPr>
          <w:rFonts w:cs="Arial"/>
          <w:b/>
          <w:szCs w:val="24"/>
        </w:rPr>
        <w:t>O</w:t>
      </w: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As Contraentes elegem com expressa renúncia de qualquer outro mais privilegiado, o F</w:t>
      </w:r>
      <w:r w:rsidR="00302B69" w:rsidRPr="006F5440">
        <w:rPr>
          <w:rFonts w:cs="Arial"/>
          <w:szCs w:val="24"/>
        </w:rPr>
        <w:t>o</w:t>
      </w:r>
      <w:r w:rsidRPr="006F5440">
        <w:rPr>
          <w:rFonts w:cs="Arial"/>
          <w:szCs w:val="24"/>
        </w:rPr>
        <w:t>r</w:t>
      </w:r>
      <w:r w:rsidR="00302B69" w:rsidRPr="006F5440">
        <w:rPr>
          <w:rFonts w:cs="Arial"/>
          <w:szCs w:val="24"/>
        </w:rPr>
        <w:t>o</w:t>
      </w:r>
      <w:r w:rsidRPr="006F5440">
        <w:rPr>
          <w:rFonts w:cs="Arial"/>
          <w:szCs w:val="24"/>
        </w:rPr>
        <w:t xml:space="preserve"> da Comarca </w:t>
      </w:r>
      <w:r w:rsidR="00E75A3A">
        <w:rPr>
          <w:rFonts w:cs="Arial"/>
          <w:szCs w:val="24"/>
        </w:rPr>
        <w:t>da Capital</w:t>
      </w:r>
      <w:r w:rsidRPr="006F5440">
        <w:rPr>
          <w:rFonts w:cs="Arial"/>
          <w:szCs w:val="24"/>
        </w:rPr>
        <w:t>, SC, para solução de quaisquer questões emergentes, ao presente Contrato.</w:t>
      </w:r>
      <w:r w:rsidR="006F5440">
        <w:rPr>
          <w:rFonts w:cs="Arial"/>
          <w:szCs w:val="24"/>
        </w:rPr>
        <w:t xml:space="preserve"> </w:t>
      </w:r>
      <w:r w:rsidRPr="006F5440">
        <w:rPr>
          <w:rFonts w:cs="Arial"/>
          <w:szCs w:val="24"/>
        </w:rPr>
        <w:t>E, por assim estarem justas e acertadas, firmam o presente em 2 (duas) vias de igual teo</w:t>
      </w:r>
      <w:r w:rsidR="00020025" w:rsidRPr="006F5440">
        <w:rPr>
          <w:rFonts w:cs="Arial"/>
          <w:szCs w:val="24"/>
        </w:rPr>
        <w:t>r e forma</w:t>
      </w:r>
      <w:r w:rsidRPr="006F5440">
        <w:rPr>
          <w:rFonts w:cs="Arial"/>
          <w:szCs w:val="24"/>
        </w:rPr>
        <w:t xml:space="preserve">. </w:t>
      </w:r>
    </w:p>
    <w:p w:rsidR="000C1FAD" w:rsidRPr="006D3741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 w:val="16"/>
          <w:szCs w:val="16"/>
        </w:rPr>
      </w:pPr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szCs w:val="24"/>
        </w:rPr>
      </w:pPr>
      <w:r w:rsidRPr="006F5440">
        <w:rPr>
          <w:rFonts w:cs="Arial"/>
          <w:szCs w:val="24"/>
        </w:rPr>
        <w:t>Florianópolis,</w:t>
      </w:r>
      <w:r w:rsidR="00C11506" w:rsidRPr="006F5440">
        <w:rPr>
          <w:rFonts w:cs="Arial"/>
          <w:szCs w:val="24"/>
        </w:rPr>
        <w:t xml:space="preserve"> </w:t>
      </w:r>
      <w:bookmarkStart w:id="46" w:name="Texto47"/>
      <w:r w:rsidR="00E93E98">
        <w:rPr>
          <w:rFonts w:cs="Arial"/>
          <w:szCs w:val="24"/>
        </w:rPr>
        <w:fldChar w:fldCharType="begin">
          <w:ffData>
            <w:name w:val="Texto47"/>
            <w:enabled/>
            <w:calcOnExit w:val="0"/>
            <w:textInput>
              <w:default w:val="___ de ___________de 20___."/>
            </w:textInput>
          </w:ffData>
        </w:fldChar>
      </w:r>
      <w:r w:rsidR="007B3655">
        <w:rPr>
          <w:rFonts w:cs="Arial"/>
          <w:szCs w:val="24"/>
        </w:rPr>
        <w:instrText xml:space="preserve"> FORMTEXT </w:instrText>
      </w:r>
      <w:r w:rsidR="00E93E98">
        <w:rPr>
          <w:rFonts w:cs="Arial"/>
          <w:szCs w:val="24"/>
        </w:rPr>
      </w:r>
      <w:r w:rsidR="00E93E98">
        <w:rPr>
          <w:rFonts w:cs="Arial"/>
          <w:szCs w:val="24"/>
        </w:rPr>
        <w:fldChar w:fldCharType="separate"/>
      </w:r>
      <w:r w:rsidR="003D6E1D">
        <w:rPr>
          <w:rFonts w:cs="Arial"/>
          <w:noProof/>
          <w:szCs w:val="24"/>
        </w:rPr>
        <w:t>___ de ___________de 20</w:t>
      </w:r>
      <w:r w:rsidR="006D3741">
        <w:rPr>
          <w:rFonts w:cs="Arial"/>
          <w:noProof/>
          <w:szCs w:val="24"/>
        </w:rPr>
        <w:t>12</w:t>
      </w:r>
      <w:r w:rsidR="003D6E1D">
        <w:rPr>
          <w:rFonts w:cs="Arial"/>
          <w:noProof/>
          <w:szCs w:val="24"/>
        </w:rPr>
        <w:t>.</w:t>
      </w:r>
      <w:r w:rsidR="00E93E98">
        <w:rPr>
          <w:rFonts w:cs="Arial"/>
          <w:szCs w:val="24"/>
        </w:rPr>
        <w:fldChar w:fldCharType="end"/>
      </w:r>
      <w:bookmarkEnd w:id="46"/>
    </w:p>
    <w:p w:rsidR="000C1FAD" w:rsidRPr="006F5440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0C1FAD" w:rsidRDefault="000C1FAD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6D3741" w:rsidRPr="006F5440" w:rsidRDefault="006D3741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6D3741" w:rsidRDefault="000C1FAD" w:rsidP="00536C86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  <w:r w:rsidRPr="006F5440">
        <w:rPr>
          <w:rFonts w:cs="Arial"/>
          <w:b/>
          <w:szCs w:val="24"/>
        </w:rPr>
        <w:t>COMPANHIA CATARINENSE DE ÁGUAS E SANEAMENTO – CASAN</w:t>
      </w:r>
    </w:p>
    <w:p w:rsidR="006D3741" w:rsidRDefault="006D3741" w:rsidP="00536C86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6D3741" w:rsidRDefault="006D3741" w:rsidP="00536C86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6D3741" w:rsidRDefault="006D3741" w:rsidP="00536C86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</w:p>
    <w:p w:rsidR="006D3741" w:rsidRDefault="006D3741" w:rsidP="00536C86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DRYLLER INDÚSTRIA E COMÉRCIO DE HIDRÓXIDOS LTDA</w:t>
      </w:r>
    </w:p>
    <w:p w:rsidR="00043711" w:rsidRDefault="00043711" w:rsidP="00536C86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Arial"/>
          <w:b/>
          <w:szCs w:val="24"/>
          <w:u w:val="single"/>
        </w:rPr>
      </w:pPr>
      <w:r>
        <w:rPr>
          <w:rFonts w:cs="Arial"/>
          <w:szCs w:val="24"/>
        </w:rPr>
        <w:br w:type="page"/>
      </w:r>
    </w:p>
    <w:p w:rsidR="007E7292" w:rsidRPr="006F5440" w:rsidRDefault="007E7292" w:rsidP="006F5440">
      <w:pPr>
        <w:pStyle w:val="Ttulo"/>
        <w:tabs>
          <w:tab w:val="left" w:pos="851"/>
        </w:tabs>
        <w:rPr>
          <w:rFonts w:cs="Arial"/>
          <w:sz w:val="24"/>
          <w:szCs w:val="24"/>
        </w:rPr>
      </w:pPr>
      <w:r w:rsidRPr="006F5440">
        <w:rPr>
          <w:rFonts w:cs="Arial"/>
          <w:sz w:val="24"/>
          <w:szCs w:val="24"/>
        </w:rPr>
        <w:lastRenderedPageBreak/>
        <w:t>CONTRATO DE FORNECIMENTO DE MATERIAIS E/OU EQUIPAMENTOS N.º</w:t>
      </w:r>
    </w:p>
    <w:p w:rsidR="007E7292" w:rsidRPr="006F5440" w:rsidRDefault="007E7292" w:rsidP="006F5440">
      <w:pPr>
        <w:pStyle w:val="Ttulo"/>
        <w:tabs>
          <w:tab w:val="left" w:pos="851"/>
        </w:tabs>
        <w:rPr>
          <w:rFonts w:cs="Arial"/>
          <w:sz w:val="24"/>
          <w:szCs w:val="24"/>
        </w:rPr>
      </w:pPr>
      <w:r w:rsidRPr="006F5440">
        <w:rPr>
          <w:rFonts w:cs="Arial"/>
          <w:sz w:val="24"/>
          <w:szCs w:val="24"/>
        </w:rPr>
        <w:t>CONDIÇÕES GERAIS</w:t>
      </w:r>
    </w:p>
    <w:p w:rsidR="007E7292" w:rsidRPr="006F5440" w:rsidRDefault="007E7292" w:rsidP="006F5440">
      <w:pPr>
        <w:pStyle w:val="Ttulo1"/>
        <w:tabs>
          <w:tab w:val="left" w:pos="851"/>
        </w:tabs>
        <w:jc w:val="center"/>
        <w:rPr>
          <w:rFonts w:cs="Arial"/>
          <w:szCs w:val="24"/>
        </w:rPr>
      </w:pPr>
    </w:p>
    <w:p w:rsidR="007E7292" w:rsidRPr="006F5440" w:rsidRDefault="007E7292" w:rsidP="006F5440">
      <w:pPr>
        <w:pStyle w:val="Ttulo1"/>
        <w:tabs>
          <w:tab w:val="left" w:pos="851"/>
        </w:tabs>
        <w:jc w:val="center"/>
        <w:rPr>
          <w:rFonts w:cs="Arial"/>
          <w:szCs w:val="24"/>
        </w:rPr>
      </w:pPr>
      <w:r w:rsidRPr="006F5440">
        <w:rPr>
          <w:rFonts w:cs="Arial"/>
          <w:szCs w:val="24"/>
        </w:rPr>
        <w:t>CLÁUSULA PRIMEIRA – DOS ELEMENTOS DO OBJETO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 xml:space="preserve">1.1 - </w:t>
      </w:r>
      <w:r w:rsidRPr="006F5440">
        <w:rPr>
          <w:rFonts w:cs="Arial"/>
          <w:b/>
          <w:bCs/>
          <w:szCs w:val="24"/>
        </w:rPr>
        <w:tab/>
        <w:t>QUALIDADE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Os materiais e/ou equipamentos objeto deste contrato obedecerão as especificações exigidas constantes da proposta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 estarão sujeitos a critérios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a prévio teste de qualidade diretamente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por delegação a órgãos técnicos de outras entidades ou ainda por terceiros que credenciar. O teste para controle de qualidade poderá ser feito nas instalações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ou no local do destino dos materiais e/ou equipamentos, objeto deste contrato.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 xml:space="preserve">1.2 - </w:t>
      </w:r>
      <w:r w:rsidRPr="006F5440">
        <w:rPr>
          <w:rFonts w:cs="Arial"/>
          <w:b/>
          <w:bCs/>
          <w:szCs w:val="24"/>
        </w:rPr>
        <w:tab/>
        <w:t>INSPEÇÕES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Recebida, a </w:t>
      </w:r>
      <w:r w:rsidRPr="006F5440">
        <w:rPr>
          <w:rFonts w:cs="Arial"/>
          <w:b/>
          <w:bCs/>
          <w:szCs w:val="24"/>
        </w:rPr>
        <w:t>AUTORIZAÇÃO DE FORNECIMENTO</w:t>
      </w:r>
      <w:r w:rsidRPr="006F5440">
        <w:rPr>
          <w:rFonts w:cs="Arial"/>
          <w:szCs w:val="24"/>
        </w:rPr>
        <w:t xml:space="preserve">,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preparará o objeto deste contrato para a inspeção de qualidade de que trata o item 1.1 e, no prazo de 5 (cinco) dias, antes da sua entrega, dará aviso por escrito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de que se encontra a disposição para os exames, a critério da </w:t>
      </w:r>
      <w:r w:rsidRPr="006F5440">
        <w:rPr>
          <w:rFonts w:cs="Arial"/>
          <w:b/>
          <w:bCs/>
          <w:szCs w:val="24"/>
        </w:rPr>
        <w:t>CASAN;</w:t>
      </w:r>
      <w:r w:rsidRPr="006F5440">
        <w:rPr>
          <w:rFonts w:cs="Arial"/>
          <w:szCs w:val="24"/>
        </w:rPr>
        <w:t xml:space="preserve"> esta dará a “ORDEM DE EMBARQUE”.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1.2.1</w:t>
      </w:r>
      <w:r w:rsidRPr="006F5440">
        <w:rPr>
          <w:rFonts w:cs="Arial"/>
          <w:szCs w:val="24"/>
        </w:rPr>
        <w:t xml:space="preserve"> - </w:t>
      </w:r>
      <w:r w:rsidRPr="006F5440">
        <w:rPr>
          <w:rFonts w:cs="Arial"/>
          <w:szCs w:val="24"/>
        </w:rPr>
        <w:tab/>
        <w:t xml:space="preserve">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reserva-se o direito de recusar no todo ou em parte qualquer material e/ou equipamento considerado defeituoso ou imprestável ou o que, após inspecionado, não venha acompanhado do laudo de inspeção pelo Controle de Qualidade, obrigando-se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, a promover a substituição.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Ocorrendo rejeição total ou parcial do objeto deste contrato, pelos critérios de aceitação ou rejeição ajustada,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sustará o respectivo pagamento, bem como poderá cancelar o pedido, no todo ou em parte.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reembolsará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das despesas com a inspeção para o Controle de Qualidade que resultar em rejeição do seu material e/ou equipamento.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 rejeição dos materiais e/ou equipamentos pelo Controle de Qualidade não implicará na prorrogação dos prazos parciais ou totais, fixados nas “AUTORIZAÇÕES DE FORNECIMENTOS”</w:t>
      </w:r>
    </w:p>
    <w:p w:rsidR="007E7292" w:rsidRPr="006F5440" w:rsidRDefault="007E7292" w:rsidP="006F5440">
      <w:pPr>
        <w:tabs>
          <w:tab w:val="left" w:pos="851"/>
        </w:tabs>
        <w:jc w:val="both"/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1.2.4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 aceitação dos materiais e/ou equipamentos pela entidade inspetora não diminui ou elimina a plena e total garantia dos mesmos, contra quaisquer defeitos de fabricação que os mesmos venham a apresentar, no prazo de garantia ofertado.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1.3 -</w:t>
      </w:r>
      <w:r w:rsidRPr="006F5440">
        <w:rPr>
          <w:rFonts w:cs="Arial"/>
          <w:b/>
          <w:bCs/>
          <w:szCs w:val="24"/>
        </w:rPr>
        <w:tab/>
        <w:t>GARANTIAS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dá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total garantia de qualidade e funcionamento dos materiais e/ou equipamentos fornecidos, contra defeitos de fabricação. A garantia é válida por um período de 18 (dezoito) meses contados da data de entrega, salvo definição de período diferenciado estabelecido no Edital. Essa garantia corresponde a obrigatoriedade de substituição das partes ou peças defeituosas. Caso o defeito perdurar,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obrigada a total substituição do(s) material(is) e/ou equipamento(s).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SEGUNDA – DOS PRAZOS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 xml:space="preserve">2.1 - </w:t>
      </w:r>
      <w:r w:rsidRPr="006F5440">
        <w:rPr>
          <w:rFonts w:cs="Arial"/>
          <w:b/>
          <w:bCs/>
          <w:szCs w:val="24"/>
        </w:rPr>
        <w:tab/>
        <w:t>DE FORNECIMENTO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O prazo de fornecimento dos materiais e/ou equipamentos é o ajustado na Cláusula Segunda – Objeto, das Condições Especiais deste Contrato.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2.1.1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A partir do recebimento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da comunicação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de que o objeto deste contrato está em condições de ser submetido a inspeção de qualidade, o prazo será interrompido e reiniciará seu decurso a partir da ORDEM DE EMBARQUE, expedida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CLÁUSULA TERCEIRA – DOS PREÇOS E DO REAJUSTAMENTO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3.1 -</w:t>
      </w:r>
      <w:r w:rsidRPr="006F5440">
        <w:rPr>
          <w:rFonts w:cs="Arial"/>
          <w:b/>
          <w:bCs/>
          <w:szCs w:val="24"/>
        </w:rPr>
        <w:tab/>
        <w:t>PREÇO TOTAL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pagará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pela total entrega dos materiais e/ou equipamentos o preço ajustado na Cláusula </w:t>
      </w:r>
      <w:r w:rsidR="00BE441E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– Valor e Reajustamento, das Condições Especiais deste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3.2 -</w:t>
      </w:r>
      <w:r w:rsidRPr="006F5440">
        <w:rPr>
          <w:rFonts w:cs="Arial"/>
          <w:b/>
          <w:bCs/>
          <w:szCs w:val="24"/>
        </w:rPr>
        <w:tab/>
        <w:t>PREÇOS UNITÁRIOS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valor das entregas parciais será calculado pelos preços unitários constantes da proposta apresentada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, que integra inseparavelmente este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3.3 -</w:t>
      </w:r>
      <w:r w:rsidRPr="006F5440">
        <w:rPr>
          <w:rFonts w:cs="Arial"/>
          <w:b/>
          <w:bCs/>
          <w:szCs w:val="24"/>
        </w:rPr>
        <w:tab/>
        <w:t>REAJUSTAMENTO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Os preços unitários ora ajustados poderão estar ou não sujeitos a</w:t>
      </w:r>
      <w:r w:rsidR="00BE441E" w:rsidRPr="006F5440">
        <w:rPr>
          <w:rFonts w:cs="Arial"/>
          <w:szCs w:val="24"/>
        </w:rPr>
        <w:t>o</w:t>
      </w:r>
      <w:r w:rsidRPr="006F5440">
        <w:rPr>
          <w:rFonts w:cs="Arial"/>
          <w:szCs w:val="24"/>
        </w:rPr>
        <w:t xml:space="preserve"> reajustamento, de conformidade com as disposições constantes do Edital ou da Dispensa de Licitação, que integram inseparavelmente este contrato, como se nele estivessem transcritas. O reajustamento dos preços, se cabível, deverá ser apurado em conformidade com a Cláusula </w:t>
      </w:r>
      <w:r w:rsidR="00BE441E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– Valor e Reajustamento, </w:t>
      </w:r>
      <w:r w:rsidR="00BE441E" w:rsidRPr="006F5440">
        <w:rPr>
          <w:rFonts w:cs="Arial"/>
          <w:szCs w:val="24"/>
        </w:rPr>
        <w:t>d</w:t>
      </w:r>
      <w:r w:rsidRPr="006F5440">
        <w:rPr>
          <w:rFonts w:cs="Arial"/>
          <w:szCs w:val="24"/>
        </w:rPr>
        <w:t>as Condições Especiais deste contrato.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3.3.1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atraso no fornecimento não beneficiará a parte responsável e o reajustamento será calculado com o índice correspondente ao mês em que deveria ser entregue o material e/ou equipamento.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3.3.2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O cálculo do reajustamento será promovido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 conferido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3.3.3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valor do reajuste deverá ser faturado separadamente do relativo aos preços iniciais.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QUARTA – DOS PAGAMENTOS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4.1 -</w:t>
      </w:r>
      <w:r w:rsidRPr="006F5440">
        <w:rPr>
          <w:rFonts w:cs="Arial"/>
          <w:b/>
          <w:bCs/>
          <w:szCs w:val="24"/>
        </w:rPr>
        <w:tab/>
        <w:t>PRAZO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pagamento será procedido no prazo ajustado nas condições de pagamento da Cláusula </w:t>
      </w:r>
      <w:r w:rsidR="00BC2B18" w:rsidRPr="006F5440">
        <w:rPr>
          <w:rFonts w:cs="Arial"/>
          <w:szCs w:val="24"/>
        </w:rPr>
        <w:t>Terceira</w:t>
      </w:r>
      <w:r w:rsidRPr="006F5440">
        <w:rPr>
          <w:rFonts w:cs="Arial"/>
          <w:szCs w:val="24"/>
        </w:rPr>
        <w:t xml:space="preserve"> – Valor e Reajustamento, Das Condições Especiais deste contrato, contado do recebimento dos materiais e/ou equipamentos,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4.2 -</w:t>
      </w:r>
      <w:r w:rsidRPr="006F5440">
        <w:rPr>
          <w:rFonts w:cs="Arial"/>
          <w:b/>
          <w:bCs/>
          <w:szCs w:val="24"/>
        </w:rPr>
        <w:tab/>
        <w:t>SUSTAÇÃO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pagamento poderá ser sustado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nas seguintes hipóteses: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4.2.1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Imperfeição dos materiais e/ou equipamentos, objeto deste contrato;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4.2.2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Inadimplemento de qualquer das cláusulas deste contrato.</w:t>
      </w:r>
    </w:p>
    <w:p w:rsidR="007E7292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Pr="006F5440" w:rsidRDefault="00F60061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QUINTA – DA GARANTIA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5.1 -</w:t>
      </w:r>
      <w:r w:rsidRPr="006F5440">
        <w:rPr>
          <w:rFonts w:cs="Arial"/>
          <w:b/>
          <w:bCs/>
          <w:szCs w:val="24"/>
        </w:rPr>
        <w:tab/>
        <w:t>VALOR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deverá recolher à título de garantia do contrato, quando exigido, o valor ajustado na Cláusula </w:t>
      </w:r>
      <w:r w:rsidR="00BC2B18" w:rsidRPr="006F5440">
        <w:rPr>
          <w:rFonts w:cs="Arial"/>
          <w:szCs w:val="24"/>
        </w:rPr>
        <w:t>Quarta</w:t>
      </w:r>
      <w:r w:rsidRPr="006F5440">
        <w:rPr>
          <w:rFonts w:cs="Arial"/>
          <w:szCs w:val="24"/>
        </w:rPr>
        <w:t xml:space="preserve"> – Garantia, das Condições Especiais do presente contrato, em garantia das obrigações ora estatuídas.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5.2 -</w:t>
      </w:r>
      <w:r w:rsidRPr="006F5440">
        <w:rPr>
          <w:rFonts w:cs="Arial"/>
          <w:b/>
          <w:bCs/>
          <w:szCs w:val="24"/>
        </w:rPr>
        <w:tab/>
        <w:t>SUBSTITUIÇÃO</w:t>
      </w:r>
    </w:p>
    <w:p w:rsidR="00D34ED9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Na vigência do presente contrato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poderá, mediante requerimento, substituir a garantia apresentada desde que não se altere o valor nominal ora estatuido, ficando obrigatória a sua substituição, quando feita por fiança bancária e/ou seguro garantia, com validade prescrita</w:t>
      </w:r>
      <w:r w:rsidR="00D34ED9" w:rsidRPr="006F5440">
        <w:rPr>
          <w:rFonts w:cs="Arial"/>
          <w:szCs w:val="24"/>
        </w:rPr>
        <w:t>.</w:t>
      </w:r>
    </w:p>
    <w:p w:rsidR="00D34ED9" w:rsidRPr="006F5440" w:rsidRDefault="00D34ED9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Default="00F60061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5.3 -</w:t>
      </w:r>
      <w:r w:rsidRPr="006F5440">
        <w:rPr>
          <w:rFonts w:cs="Arial"/>
          <w:b/>
          <w:bCs/>
          <w:szCs w:val="24"/>
        </w:rPr>
        <w:tab/>
        <w:t>DEVOLUÇÃO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szCs w:val="24"/>
        </w:rPr>
        <w:t xml:space="preserve">A garantia e/ou seus reforços recolhida na Tesouraria da </w:t>
      </w:r>
      <w:r w:rsidRPr="006F5440">
        <w:rPr>
          <w:rFonts w:cs="Arial"/>
          <w:b/>
          <w:bCs/>
          <w:szCs w:val="24"/>
        </w:rPr>
        <w:t>CASAN,</w:t>
      </w:r>
      <w:r w:rsidRPr="006F5440">
        <w:rPr>
          <w:rFonts w:cs="Arial"/>
          <w:szCs w:val="24"/>
        </w:rPr>
        <w:t xml:space="preserve"> será devolvida à </w:t>
      </w:r>
      <w:r w:rsidRPr="006F5440">
        <w:rPr>
          <w:rFonts w:cs="Arial"/>
          <w:b/>
          <w:bCs/>
          <w:szCs w:val="24"/>
        </w:rPr>
        <w:t>FORNECEDORA,</w:t>
      </w:r>
      <w:r w:rsidRPr="006F5440">
        <w:rPr>
          <w:rFonts w:cs="Arial"/>
          <w:szCs w:val="24"/>
        </w:rPr>
        <w:t xml:space="preserve"> após o recebimento total do seu objeto, pela </w:t>
      </w:r>
      <w:r w:rsidRPr="006F5440">
        <w:rPr>
          <w:rFonts w:cs="Arial"/>
          <w:b/>
          <w:bCs/>
          <w:szCs w:val="24"/>
        </w:rPr>
        <w:t>CASAN.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5.4 -</w:t>
      </w:r>
      <w:r w:rsidRPr="006F5440">
        <w:rPr>
          <w:rFonts w:cs="Arial"/>
          <w:b/>
          <w:bCs/>
          <w:szCs w:val="24"/>
        </w:rPr>
        <w:tab/>
        <w:t>PERDA</w:t>
      </w:r>
    </w:p>
    <w:p w:rsid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poderá perder a garantia e/ou seus reforços, recolhida(s) na Tesouraria da </w:t>
      </w:r>
      <w:r w:rsidRPr="006F5440">
        <w:rPr>
          <w:rFonts w:cs="Arial"/>
          <w:b/>
          <w:bCs/>
          <w:szCs w:val="24"/>
        </w:rPr>
        <w:t>CASAN,</w:t>
      </w:r>
      <w:r w:rsidRPr="006F5440">
        <w:rPr>
          <w:rFonts w:cs="Arial"/>
          <w:szCs w:val="24"/>
        </w:rPr>
        <w:t xml:space="preserve"> na hipótese da rescisão do contrato, decorrente do seu inadimplemento as obrigações pactuadas ou ainda pela absorção do valor pela aplicação da multa contratualmente prevista</w:t>
      </w:r>
      <w:r w:rsidR="00D34ED9" w:rsidRPr="006F5440">
        <w:rPr>
          <w:rFonts w:cs="Arial"/>
          <w:szCs w:val="24"/>
        </w:rPr>
        <w:t>, desde que oferecido o contraditório e ampla defesa.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Default="00F60061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SEXTA – DA RESPONSABILIDADE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6.1 -</w:t>
      </w:r>
      <w:r w:rsidRPr="006F5440">
        <w:rPr>
          <w:rFonts w:cs="Arial"/>
          <w:b/>
          <w:bCs/>
          <w:szCs w:val="24"/>
        </w:rPr>
        <w:tab/>
        <w:t>DA FORNECEDORA</w:t>
      </w:r>
    </w:p>
    <w:p w:rsidR="007E7292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reconhece por este instrumento, que é a única responsável em qualquer caso, por danos ou prejuízos que eventualmente causar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a coisa, a propriedade ou pessoas, em decorrência deste contrato, correndo as suas expensas sem responsabilidade ou ônus para 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os ressarcimentos ou indenizações, por tais danos ou prejuízos.</w:t>
      </w:r>
    </w:p>
    <w:p w:rsidR="00F60061" w:rsidRPr="006F5440" w:rsidRDefault="00F60061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left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SÉTIMA – DAS PENALIDADES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7.1 -</w:t>
      </w:r>
      <w:r w:rsidRPr="006F5440">
        <w:rPr>
          <w:rFonts w:cs="Arial"/>
          <w:b/>
          <w:bCs/>
          <w:szCs w:val="24"/>
        </w:rPr>
        <w:tab/>
        <w:t>ENUMERAÇÃO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sujeita, por inadimplemento contratual, as seguintes penalidades: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7.1.1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Advertência;</w:t>
      </w:r>
    </w:p>
    <w:p w:rsidR="007E7292" w:rsidRPr="006F5440" w:rsidRDefault="007E7292" w:rsidP="006F5440">
      <w:pPr>
        <w:pStyle w:val="Corpodetexto"/>
        <w:numPr>
          <w:ilvl w:val="2"/>
          <w:numId w:val="20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Multas simples;</w:t>
      </w:r>
    </w:p>
    <w:p w:rsidR="007E7292" w:rsidRPr="006F5440" w:rsidRDefault="007E7292" w:rsidP="006F5440">
      <w:pPr>
        <w:pStyle w:val="Corpodetexto"/>
        <w:numPr>
          <w:ilvl w:val="2"/>
          <w:numId w:val="20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Multa de mora;</w:t>
      </w:r>
    </w:p>
    <w:p w:rsidR="007E7292" w:rsidRPr="006F5440" w:rsidRDefault="007E7292" w:rsidP="006F5440">
      <w:pPr>
        <w:pStyle w:val="Corpodetexto"/>
        <w:numPr>
          <w:ilvl w:val="2"/>
          <w:numId w:val="21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Multa rescisória;</w:t>
      </w:r>
    </w:p>
    <w:p w:rsidR="007E7292" w:rsidRPr="006F5440" w:rsidRDefault="007E7292" w:rsidP="006F5440">
      <w:pPr>
        <w:pStyle w:val="Corpodetexto"/>
        <w:numPr>
          <w:ilvl w:val="2"/>
          <w:numId w:val="21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Rescisão do Contrato;</w:t>
      </w:r>
    </w:p>
    <w:p w:rsidR="007E7292" w:rsidRPr="006F5440" w:rsidRDefault="007E7292" w:rsidP="006F5440">
      <w:pPr>
        <w:pStyle w:val="Corpodetexto"/>
        <w:numPr>
          <w:ilvl w:val="2"/>
          <w:numId w:val="21"/>
        </w:numPr>
        <w:rPr>
          <w:rFonts w:cs="Arial"/>
          <w:szCs w:val="24"/>
        </w:rPr>
      </w:pPr>
      <w:r w:rsidRPr="006F5440">
        <w:rPr>
          <w:rFonts w:cs="Arial"/>
          <w:szCs w:val="24"/>
        </w:rPr>
        <w:t>Suspensão do direito de licitar;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7.1.7</w:t>
      </w:r>
      <w:r w:rsidRPr="006F5440">
        <w:rPr>
          <w:rFonts w:cs="Arial"/>
          <w:szCs w:val="24"/>
        </w:rPr>
        <w:tab/>
        <w:t>Declaração de inidoneidade para licitar.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7.2 -</w:t>
      </w:r>
      <w:r w:rsidRPr="006F5440">
        <w:rPr>
          <w:rFonts w:cs="Arial"/>
          <w:b/>
          <w:bCs/>
          <w:szCs w:val="24"/>
        </w:rPr>
        <w:tab/>
        <w:t>MULTAS SIMPLES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sujeita a multas simples de até 0,5% (meio por cento) do valor deste contrato, por faltas ou irregularidade que praticar. Dentre outros, constituem motivos para aplicação de multas simples: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Descumprimento dos prazos de entrega;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Fornecimento do objeto deste contrato, em desacordo com o projeto, normas técnicas ou especificações exigidas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do pleno conhecimento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Informações inexatas ou criação de situação de embaraço, pela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, a Fiscalização ou Inspeção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7.2.4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Transferência ou cessão da obrigação a terceiros no todo ou em parte, sem prévia autorização da “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”.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7.3 -</w:t>
      </w:r>
      <w:r w:rsidRPr="006F5440">
        <w:rPr>
          <w:rFonts w:cs="Arial"/>
          <w:b/>
          <w:bCs/>
          <w:szCs w:val="24"/>
        </w:rPr>
        <w:tab/>
        <w:t>MULTA DE MORA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estará sujeita, pelo atraso na entrega do objeto deste contrato, no todo ou em parte, a multa de mora de 0,2 (dois décimos por cento) por dia de atraso, incidentes sobre o valor do contrato, até o máximo de 10% (dez por cento) do valor mencionado.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7.4 -</w:t>
      </w:r>
      <w:r w:rsidRPr="006F5440">
        <w:rPr>
          <w:rFonts w:cs="Arial"/>
          <w:b/>
          <w:bCs/>
          <w:szCs w:val="24"/>
        </w:rPr>
        <w:tab/>
        <w:t>MULTA RESCISÓRIA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rescisão deste por inadimplemento contratual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>, sujeitará esta multa rescisória no valor de 10% (dez por cento) do valor do saldo do contrato, existente na data da rescisão.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7.5 -</w:t>
      </w:r>
      <w:r w:rsidRPr="006F5440">
        <w:rPr>
          <w:rFonts w:cs="Arial"/>
          <w:b/>
          <w:bCs/>
          <w:szCs w:val="24"/>
        </w:rPr>
        <w:tab/>
        <w:t>PAGAMENTO DE MULTA</w:t>
      </w:r>
    </w:p>
    <w:p w:rsidR="007E7292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As multas mais simples, de mora e de rescisão, de que tratam os itens 7.2, 7.3 e 7.4 desta Cláusula, serão imediatamente descontadas pela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dos pagamentos decorrentes deste contrato.</w:t>
      </w:r>
    </w:p>
    <w:p w:rsidR="006F5440" w:rsidRPr="006F5440" w:rsidRDefault="006F5440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CLÁUSULA OITAVA – DA RECISÃO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8.1 -</w:t>
      </w:r>
      <w:r w:rsidRPr="006F5440">
        <w:rPr>
          <w:rFonts w:cs="Arial"/>
          <w:b/>
          <w:bCs/>
          <w:szCs w:val="24"/>
        </w:rPr>
        <w:tab/>
        <w:t>MOTIVOS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inexecução total ou parcial deste contrato ensejara a sua rescisão, com as conseqüências contratuais e as previstas em Lei. Dentre outros constituem motivos para a rescisão do contrato: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não cumprimento de qualquer das cláusulas contratuais, especificações, prazos ou cumprimento irregular de qualquer das obrigações mencionadas;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 atraso na entrega ou a paralisação do fornecimento por prazo superior a 20 (vinte) dias.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 xml:space="preserve">Ceder ou transferir a terceiros, no todo ou em parte, sem anuência prévia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 o objeto deste contrato;</w:t>
      </w:r>
    </w:p>
    <w:p w:rsidR="007E7292" w:rsidRPr="006F5440" w:rsidRDefault="007E7292" w:rsidP="006F5440">
      <w:pPr>
        <w:tabs>
          <w:tab w:val="left" w:pos="-142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Style w:val="CorpodetextoCharChar"/>
          <w:rFonts w:cs="Arial"/>
          <w:b/>
          <w:bCs/>
          <w:szCs w:val="24"/>
        </w:rPr>
        <w:t>8.1.4</w:t>
      </w:r>
      <w:r w:rsidRPr="006F5440">
        <w:rPr>
          <w:rFonts w:cs="Arial"/>
          <w:b/>
          <w:bCs/>
          <w:szCs w:val="24"/>
        </w:rPr>
        <w:t xml:space="preserve"> - </w:t>
      </w:r>
      <w:r w:rsidRPr="006F5440">
        <w:rPr>
          <w:rStyle w:val="CorpodetextoCharChar"/>
          <w:rFonts w:cs="Arial"/>
          <w:szCs w:val="24"/>
        </w:rPr>
        <w:t>A decretação de falência, ou a instauração de insolvência civil</w:t>
      </w:r>
      <w:r w:rsidRPr="006F5440">
        <w:rPr>
          <w:rFonts w:cs="Arial"/>
          <w:szCs w:val="24"/>
        </w:rPr>
        <w:t>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8.1.5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Ato de autoridade ou lei superveniente, que torne este contrato inexeqüível.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8.2 -</w:t>
      </w:r>
      <w:r w:rsidRPr="006F5440">
        <w:rPr>
          <w:rFonts w:cs="Arial"/>
          <w:b/>
          <w:bCs/>
          <w:szCs w:val="24"/>
        </w:rPr>
        <w:tab/>
        <w:t>ADMINISTRATIVA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Rescisão administrativa poderá ser promovida por ato unilateral da Diretoria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 xml:space="preserve">, independentemente de aviso ou notificação Judicial 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nos casos enumerados no item anterior.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8.3 -</w:t>
      </w:r>
      <w:r w:rsidRPr="006F5440">
        <w:rPr>
          <w:rFonts w:cs="Arial"/>
          <w:b/>
          <w:bCs/>
          <w:szCs w:val="24"/>
        </w:rPr>
        <w:tab/>
        <w:t>JUDICIAL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rescisão judicial poderá ser promovida nos termos da legislação processual e será promovida pela parte que tiver direito a extinção do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8.4 -</w:t>
      </w:r>
      <w:r w:rsidRPr="006F5440">
        <w:rPr>
          <w:rFonts w:cs="Arial"/>
          <w:b/>
          <w:bCs/>
          <w:szCs w:val="24"/>
        </w:rPr>
        <w:tab/>
        <w:t>AMIGÁVEL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rescisão amigável poderá ocorrer por acordo entre partes.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8.5 -</w:t>
      </w:r>
      <w:r w:rsidRPr="006F5440">
        <w:rPr>
          <w:rFonts w:cs="Arial"/>
          <w:b/>
          <w:bCs/>
          <w:szCs w:val="24"/>
        </w:rPr>
        <w:tab/>
        <w:t>DE PLENO DIREITO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 rescisão de pleno direito poderá se verificar, independente da declaração de vontade de qualquer das partes, diante de fato extintivo do contrato.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8.6 -</w:t>
      </w:r>
      <w:r w:rsidRPr="006F5440">
        <w:rPr>
          <w:rFonts w:cs="Arial"/>
          <w:b/>
          <w:bCs/>
          <w:szCs w:val="24"/>
        </w:rPr>
        <w:tab/>
        <w:t>RESCISÃO PELA FORNECEDORA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poderá declarar rescindido o contrato, em qualquer das hipóteses adiante relacionadas: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8.6.1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Atraso de pagamento superior a 90 (noventa) dias;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8.6.2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Suspensão de fornecimento ou ordem de embarque, por prazo superior a 90 (noventa) dias, salvo em caso de calamidade pública, grave perturbação da ordem interna ou guerra;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b/>
          <w:bCs/>
          <w:szCs w:val="24"/>
        </w:rPr>
        <w:t>8.6.3</w:t>
      </w:r>
      <w:r w:rsidRPr="006F5440">
        <w:rPr>
          <w:rFonts w:cs="Arial"/>
          <w:szCs w:val="24"/>
        </w:rPr>
        <w:t xml:space="preserve"> -</w:t>
      </w:r>
      <w:r w:rsidRPr="006F5440">
        <w:rPr>
          <w:rFonts w:cs="Arial"/>
          <w:szCs w:val="24"/>
        </w:rPr>
        <w:tab/>
        <w:t>Ocorrência de caso fortuito, ou de forca maior, devidamente comprovada, impeditiva da execução deste contrato.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</w:p>
    <w:p w:rsidR="00F60061" w:rsidRDefault="00F60061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jc w:val="center"/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lastRenderedPageBreak/>
        <w:t>CLÁUSULA NONA – DISPOSIÇÕES FINAIS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9.1 -</w:t>
      </w:r>
      <w:r w:rsidRPr="006F5440">
        <w:rPr>
          <w:rFonts w:cs="Arial"/>
          <w:b/>
          <w:bCs/>
          <w:szCs w:val="24"/>
        </w:rPr>
        <w:tab/>
        <w:t>ENCARGOS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é a responsável por quaisquer encargos decorrentes deste contrato, dentre os quais, trabalhistas, previdenciários, fiscais e contratuais.</w:t>
      </w:r>
    </w:p>
    <w:p w:rsidR="00BE441E" w:rsidRPr="006F5440" w:rsidRDefault="00BE441E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9.2 -</w:t>
      </w:r>
      <w:r w:rsidRPr="006F5440">
        <w:rPr>
          <w:rFonts w:cs="Arial"/>
          <w:b/>
          <w:bCs/>
          <w:szCs w:val="24"/>
        </w:rPr>
        <w:tab/>
        <w:t>ADITIVOS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O presente contrato poderá ser alterado, através de celebração de termos de aditamento, por mútuo acordo entre as partes ou por interesse da </w:t>
      </w:r>
      <w:r w:rsidRPr="006F5440">
        <w:rPr>
          <w:rFonts w:cs="Arial"/>
          <w:b/>
          <w:bCs/>
          <w:szCs w:val="24"/>
        </w:rPr>
        <w:t>CASAN</w:t>
      </w:r>
      <w:r w:rsidRPr="006F5440">
        <w:rPr>
          <w:rFonts w:cs="Arial"/>
          <w:szCs w:val="24"/>
        </w:rPr>
        <w:t>, observada a legislação pertinente.</w:t>
      </w:r>
    </w:p>
    <w:p w:rsidR="00BE441E" w:rsidRPr="006F5440" w:rsidRDefault="00BE441E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9.3 -</w:t>
      </w:r>
      <w:r w:rsidRPr="006F5440">
        <w:rPr>
          <w:rFonts w:cs="Arial"/>
          <w:b/>
          <w:bCs/>
          <w:szCs w:val="24"/>
        </w:rPr>
        <w:tab/>
        <w:t>DOCUMENTOS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 xml:space="preserve">Integram o presente contrato, como se nele estivessem transcritos o Edital ou dispensa de Licitação, a proposta da </w:t>
      </w:r>
      <w:r w:rsidRPr="006F5440">
        <w:rPr>
          <w:rFonts w:cs="Arial"/>
          <w:b/>
          <w:bCs/>
          <w:szCs w:val="24"/>
        </w:rPr>
        <w:t>FORNECEDORA</w:t>
      </w:r>
      <w:r w:rsidRPr="006F5440">
        <w:rPr>
          <w:rFonts w:cs="Arial"/>
          <w:szCs w:val="24"/>
        </w:rPr>
        <w:t xml:space="preserve"> e demais documentos a ele relativo.</w:t>
      </w:r>
    </w:p>
    <w:p w:rsidR="00BE441E" w:rsidRPr="006F5440" w:rsidRDefault="00BE441E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9.4 -</w:t>
      </w:r>
      <w:r w:rsidRPr="006F5440">
        <w:rPr>
          <w:rFonts w:cs="Arial"/>
          <w:b/>
          <w:bCs/>
          <w:szCs w:val="24"/>
        </w:rPr>
        <w:tab/>
        <w:t>REGISTRO DESTAS CONDIÇÕES GERAIS DE CONTRATO</w:t>
      </w: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szCs w:val="24"/>
        </w:rPr>
      </w:pPr>
      <w:r w:rsidRPr="006F5440">
        <w:rPr>
          <w:rFonts w:cs="Arial"/>
          <w:szCs w:val="24"/>
        </w:rPr>
        <w:t>As presentes condições Gerais de Contrato estão registradas no Cartório de Registro de Títulos e Documentos Fernando Campos de Farias, sob o termo 63.696, no Livro B 114, em 30/12/1982.</w:t>
      </w:r>
    </w:p>
    <w:p w:rsidR="006F5440" w:rsidRDefault="006F5440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</w:p>
    <w:p w:rsidR="007E7292" w:rsidRPr="006F5440" w:rsidRDefault="007E7292" w:rsidP="006F5440">
      <w:pPr>
        <w:pStyle w:val="Corpodetexto"/>
        <w:tabs>
          <w:tab w:val="left" w:pos="851"/>
        </w:tabs>
        <w:rPr>
          <w:rFonts w:cs="Arial"/>
          <w:b/>
          <w:bCs/>
          <w:szCs w:val="24"/>
        </w:rPr>
      </w:pPr>
      <w:r w:rsidRPr="006F5440">
        <w:rPr>
          <w:rFonts w:cs="Arial"/>
          <w:b/>
          <w:bCs/>
          <w:szCs w:val="24"/>
        </w:rPr>
        <w:t>9.5 -</w:t>
      </w:r>
      <w:r w:rsidRPr="006F5440">
        <w:rPr>
          <w:rFonts w:cs="Arial"/>
          <w:b/>
          <w:bCs/>
          <w:szCs w:val="24"/>
        </w:rPr>
        <w:tab/>
        <w:t>FORO</w:t>
      </w:r>
    </w:p>
    <w:p w:rsidR="000C1FAD" w:rsidRPr="006F5440" w:rsidRDefault="007E7292" w:rsidP="006F5440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  <w:r w:rsidRPr="006F5440">
        <w:rPr>
          <w:rFonts w:cs="Arial"/>
          <w:szCs w:val="24"/>
        </w:rPr>
        <w:t>As partes contratantes elegem com expressa renúncia de qualquer outro mais privilegiado, o FORO da Comarca de Florianópolis para quaisquer questões emergentes do presente contrato.</w:t>
      </w:r>
    </w:p>
    <w:p w:rsidR="00CA1EA6" w:rsidRPr="006F5440" w:rsidRDefault="00CA1EA6">
      <w:pPr>
        <w:tabs>
          <w:tab w:val="left" w:pos="-1701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Cs w:val="24"/>
        </w:rPr>
      </w:pPr>
    </w:p>
    <w:sectPr w:rsidR="00CA1EA6" w:rsidRPr="006F5440" w:rsidSect="00644346">
      <w:headerReference w:type="default" r:id="rId8"/>
      <w:footerReference w:type="even" r:id="rId9"/>
      <w:footerReference w:type="default" r:id="rId10"/>
      <w:type w:val="continuous"/>
      <w:pgSz w:w="11907" w:h="16840" w:code="9"/>
      <w:pgMar w:top="1588" w:right="760" w:bottom="851" w:left="1418" w:header="340" w:footer="3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796" w:rsidRDefault="002A6796">
      <w:r>
        <w:separator/>
      </w:r>
    </w:p>
  </w:endnote>
  <w:endnote w:type="continuationSeparator" w:id="0">
    <w:p w:rsidR="002A6796" w:rsidRDefault="002A6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96" w:rsidRPr="0006424F" w:rsidRDefault="002A6796">
    <w:pPr>
      <w:pStyle w:val="Rodap"/>
      <w:framePr w:wrap="around" w:vAnchor="text" w:hAnchor="margin" w:xAlign="center" w:y="1"/>
      <w:rPr>
        <w:rStyle w:val="Nmerodepgina"/>
        <w:sz w:val="16"/>
        <w:szCs w:val="16"/>
      </w:rPr>
    </w:pPr>
    <w:r w:rsidRPr="0006424F">
      <w:rPr>
        <w:rStyle w:val="Nmerodepgina"/>
        <w:sz w:val="16"/>
        <w:szCs w:val="16"/>
      </w:rPr>
      <w:fldChar w:fldCharType="begin"/>
    </w:r>
    <w:r w:rsidRPr="0006424F">
      <w:rPr>
        <w:rStyle w:val="Nmerodepgina"/>
        <w:sz w:val="16"/>
        <w:szCs w:val="16"/>
      </w:rPr>
      <w:instrText xml:space="preserve">PAGE  </w:instrText>
    </w:r>
    <w:r w:rsidRPr="0006424F">
      <w:rPr>
        <w:rStyle w:val="Nmerodepgina"/>
        <w:sz w:val="16"/>
        <w:szCs w:val="16"/>
      </w:rPr>
      <w:fldChar w:fldCharType="end"/>
    </w:r>
  </w:p>
  <w:p w:rsidR="002A6796" w:rsidRPr="0006424F" w:rsidRDefault="002A6796">
    <w:pPr>
      <w:pStyle w:val="Rodap"/>
      <w:ind w:right="360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96" w:rsidRPr="00BA5E41" w:rsidRDefault="002A6796" w:rsidP="00391F5D">
    <w:pPr>
      <w:tabs>
        <w:tab w:val="center" w:pos="4962"/>
        <w:tab w:val="right" w:pos="9639"/>
      </w:tabs>
      <w:ind w:left="-426" w:right="90"/>
      <w:rPr>
        <w:rFonts w:cs="Arial"/>
        <w:sz w:val="16"/>
        <w:szCs w:val="16"/>
      </w:rPr>
    </w:pPr>
    <w:r w:rsidRPr="00BA5E41">
      <w:rPr>
        <w:rFonts w:cs="Arial"/>
        <w:sz w:val="16"/>
      </w:rPr>
      <w:tab/>
    </w:r>
    <w:r w:rsidRPr="00BA5E41">
      <w:rPr>
        <w:rFonts w:cs="Arial"/>
        <w:sz w:val="20"/>
      </w:rPr>
      <w:t xml:space="preserve">Página </w:t>
    </w:r>
    <w:r w:rsidRPr="00BA5E41">
      <w:rPr>
        <w:rFonts w:cs="Arial"/>
        <w:sz w:val="20"/>
      </w:rPr>
      <w:fldChar w:fldCharType="begin"/>
    </w:r>
    <w:r w:rsidRPr="00BA5E41">
      <w:rPr>
        <w:rFonts w:cs="Arial"/>
        <w:sz w:val="20"/>
      </w:rPr>
      <w:instrText xml:space="preserve"> PAGE </w:instrText>
    </w:r>
    <w:r w:rsidRPr="00BA5E41">
      <w:rPr>
        <w:rFonts w:cs="Arial"/>
        <w:sz w:val="20"/>
      </w:rPr>
      <w:fldChar w:fldCharType="separate"/>
    </w:r>
    <w:r>
      <w:rPr>
        <w:rFonts w:cs="Arial"/>
        <w:noProof/>
        <w:sz w:val="20"/>
      </w:rPr>
      <w:t>10</w:t>
    </w:r>
    <w:r w:rsidRPr="00BA5E41">
      <w:rPr>
        <w:rFonts w:cs="Arial"/>
        <w:sz w:val="20"/>
      </w:rPr>
      <w:fldChar w:fldCharType="end"/>
    </w:r>
    <w:r w:rsidRPr="00BA5E41">
      <w:rPr>
        <w:rFonts w:cs="Arial"/>
        <w:sz w:val="20"/>
      </w:rPr>
      <w:t xml:space="preserve"> de </w:t>
    </w:r>
    <w:r w:rsidRPr="00BA5E41">
      <w:rPr>
        <w:rFonts w:cs="Arial"/>
        <w:sz w:val="20"/>
      </w:rPr>
      <w:fldChar w:fldCharType="begin"/>
    </w:r>
    <w:r w:rsidRPr="00BA5E41">
      <w:rPr>
        <w:rFonts w:cs="Arial"/>
        <w:sz w:val="20"/>
      </w:rPr>
      <w:instrText xml:space="preserve"> NUMPAGES  </w:instrText>
    </w:r>
    <w:r w:rsidRPr="00BA5E41">
      <w:rPr>
        <w:rFonts w:cs="Arial"/>
        <w:sz w:val="20"/>
      </w:rPr>
      <w:fldChar w:fldCharType="separate"/>
    </w:r>
    <w:r>
      <w:rPr>
        <w:rFonts w:cs="Arial"/>
        <w:noProof/>
        <w:sz w:val="20"/>
      </w:rPr>
      <w:t>10</w:t>
    </w:r>
    <w:r w:rsidRPr="00BA5E41">
      <w:rPr>
        <w:rFonts w:cs="Arial"/>
        <w:sz w:val="20"/>
      </w:rPr>
      <w:fldChar w:fldCharType="end"/>
    </w:r>
    <w:r w:rsidRPr="00BA5E41">
      <w:rPr>
        <w:sz w:val="16"/>
      </w:rPr>
      <w:tab/>
    </w:r>
    <w:r>
      <w:rPr>
        <w:rFonts w:cs="Arial"/>
        <w:sz w:val="16"/>
        <w:szCs w:val="16"/>
      </w:rPr>
      <w:t>sjv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796" w:rsidRDefault="002A6796">
      <w:r>
        <w:separator/>
      </w:r>
    </w:p>
  </w:footnote>
  <w:footnote w:type="continuationSeparator" w:id="0">
    <w:p w:rsidR="002A6796" w:rsidRDefault="002A6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96" w:rsidRDefault="002A6796">
    <w:pPr>
      <w:pStyle w:val="Cabealho"/>
    </w:pPr>
    <w:r>
      <w:rPr>
        <w:noProof/>
      </w:rPr>
      <w:pict>
        <v:shapetype id="_x0000_t161" coordsize="21600,21600" o:spt="161" adj="4050" path="m,c7200@0,14400@0,21600,m,21600c7200@1,14400@1,21600,21600e">
          <v:formulas>
            <v:f eqn="prod #0 4 3"/>
            <v:f eqn="sum 21600 0 @0"/>
            <v:f eqn="val #0"/>
            <v:f eqn="sum 21600 0 #0"/>
          </v:formulas>
          <v:path textpathok="t" o:connecttype="custom" o:connectlocs="10800,@2;0,10800;10800,@3;21600,10800" o:connectangles="270,180,90,0"/>
          <v:textpath on="t" fitshape="t" xscale="t"/>
          <v:handles>
            <v:h position="center,#0" yrange="0,8100"/>
          </v:handles>
          <o:lock v:ext="edit" text="t" shapetype="t"/>
        </v:shapetype>
        <v:shape id="_x0000_s2052" type="#_x0000_t161" style="position:absolute;margin-left:68.15pt;margin-top:10.05pt;width:338.4pt;height:36pt;z-index:251658240" adj="0" fillcolor="black">
          <v:shadow color="#868686"/>
          <v:textpath style="font-family:&quot;Times New Roman&quot;;font-size:14pt;v-text-align:left;v-text-kern:t" trim="t" fitpath="t" xscale="f" string="Companhia Catarinense de Águas e Saneamento - CASAN&#10;Gerência de Licitações - GLI&#10;Divisão de Convênios e Contratos - DICON"/>
          <o:lock v:ext="edit" text="f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2.15pt;margin-top:.6pt;width:52.5pt;height:52.5pt;z-index:251657216">
          <v:imagedata r:id="rId1" o:title=""/>
          <w10:wrap type="topAndBottom"/>
        </v:shape>
        <o:OLEObject Type="Embed" ProgID="PBrush" ShapeID="_x0000_s2051" DrawAspect="Content" ObjectID="_1403698798" r:id="rId2"/>
      </w:pict>
    </w:r>
  </w:p>
  <w:p w:rsidR="002A6796" w:rsidRPr="0006424F" w:rsidRDefault="002A6796">
    <w:pPr>
      <w:pStyle w:val="Cabealho"/>
      <w:rPr>
        <w:sz w:val="16"/>
        <w:szCs w:val="16"/>
      </w:rPr>
    </w:pPr>
  </w:p>
  <w:p w:rsidR="002A6796" w:rsidRPr="0006424F" w:rsidRDefault="002A6796">
    <w:pPr>
      <w:pStyle w:val="Cabealho"/>
      <w:rPr>
        <w:sz w:val="16"/>
        <w:szCs w:val="16"/>
      </w:rPr>
    </w:pPr>
  </w:p>
  <w:p w:rsidR="002A6796" w:rsidRPr="0006424F" w:rsidRDefault="002A6796">
    <w:pPr>
      <w:pStyle w:val="Cabealh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70C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27245C3"/>
    <w:multiLevelType w:val="multilevel"/>
    <w:tmpl w:val="2F343A92"/>
    <w:lvl w:ilvl="0">
      <w:start w:val="7"/>
      <w:numFmt w:val="decimal"/>
      <w:lvlText w:val="%1"/>
      <w:lvlJc w:val="left"/>
      <w:pPr>
        <w:tabs>
          <w:tab w:val="num" w:pos="855"/>
        </w:tabs>
        <w:ind w:left="855" w:hanging="855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b/>
      </w:rPr>
    </w:lvl>
    <w:lvl w:ilvl="2">
      <w:start w:val="4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146050FB"/>
    <w:multiLevelType w:val="hybridMultilevel"/>
    <w:tmpl w:val="442EEF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950B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BB8785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1CE70B7"/>
    <w:multiLevelType w:val="hybridMultilevel"/>
    <w:tmpl w:val="D6F076C6"/>
    <w:lvl w:ilvl="0" w:tplc="17BCDB1C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C069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34C1831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57F026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712764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9C60FA4"/>
    <w:multiLevelType w:val="singleLevel"/>
    <w:tmpl w:val="4D0C2834"/>
    <w:lvl w:ilvl="0">
      <w:start w:val="1"/>
      <w:numFmt w:val="upperRoman"/>
      <w:lvlText w:val="%1)"/>
      <w:legacy w:legacy="1" w:legacySpace="0" w:legacyIndent="720"/>
      <w:lvlJc w:val="left"/>
      <w:pPr>
        <w:ind w:left="720" w:hanging="720"/>
      </w:pPr>
    </w:lvl>
  </w:abstractNum>
  <w:abstractNum w:abstractNumId="11">
    <w:nsid w:val="3AB7506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EB67CF9"/>
    <w:multiLevelType w:val="multilevel"/>
    <w:tmpl w:val="54C0CF1C"/>
    <w:lvl w:ilvl="0">
      <w:start w:val="7"/>
      <w:numFmt w:val="decimal"/>
      <w:lvlText w:val="%1"/>
      <w:lvlJc w:val="left"/>
      <w:pPr>
        <w:tabs>
          <w:tab w:val="num" w:pos="855"/>
        </w:tabs>
        <w:ind w:left="855" w:hanging="855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b/>
      </w:rPr>
    </w:lvl>
    <w:lvl w:ilvl="2">
      <w:start w:val="2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3">
    <w:nsid w:val="3F294837"/>
    <w:multiLevelType w:val="multilevel"/>
    <w:tmpl w:val="79681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92786D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A0E443A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E940B8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261611F"/>
    <w:multiLevelType w:val="multilevel"/>
    <w:tmpl w:val="C8F4C0B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72A149A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2AE3C33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B0A02EB"/>
    <w:multiLevelType w:val="hybridMultilevel"/>
    <w:tmpl w:val="2C3441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765A3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0"/>
  </w:num>
  <w:num w:numId="3">
    <w:abstractNumId w:val="15"/>
  </w:num>
  <w:num w:numId="4">
    <w:abstractNumId w:val="4"/>
  </w:num>
  <w:num w:numId="5">
    <w:abstractNumId w:val="11"/>
  </w:num>
  <w:num w:numId="6">
    <w:abstractNumId w:val="14"/>
  </w:num>
  <w:num w:numId="7">
    <w:abstractNumId w:val="6"/>
  </w:num>
  <w:num w:numId="8">
    <w:abstractNumId w:val="7"/>
  </w:num>
  <w:num w:numId="9">
    <w:abstractNumId w:val="9"/>
  </w:num>
  <w:num w:numId="10">
    <w:abstractNumId w:val="21"/>
  </w:num>
  <w:num w:numId="11">
    <w:abstractNumId w:val="19"/>
  </w:num>
  <w:num w:numId="12">
    <w:abstractNumId w:val="12"/>
  </w:num>
  <w:num w:numId="13">
    <w:abstractNumId w:val="12"/>
    <w:lvlOverride w:ilvl="0">
      <w:startOverride w:val="7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6"/>
  </w:num>
  <w:num w:numId="18">
    <w:abstractNumId w:val="18"/>
  </w:num>
  <w:num w:numId="19">
    <w:abstractNumId w:val="3"/>
  </w:num>
  <w:num w:numId="20">
    <w:abstractNumId w:val="12"/>
    <w:lvlOverride w:ilvl="0">
      <w:startOverride w:val="7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20"/>
  </w:num>
  <w:num w:numId="24">
    <w:abstractNumId w:val="17"/>
  </w:num>
  <w:num w:numId="25">
    <w:abstractNumId w:val="13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ocumentProtection w:edit="forms" w:enforcement="1" w:cryptProviderType="rsaFull" w:cryptAlgorithmClass="hash" w:cryptAlgorithmType="typeAny" w:cryptAlgorithmSid="4" w:cryptSpinCount="100000" w:hash="cCdPqJsLptm08MZceebmDFf0HXo=" w:salt="9Wm6j6nyXv+j97n2z4D8Sg==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F5214"/>
    <w:rsid w:val="0000748B"/>
    <w:rsid w:val="00007596"/>
    <w:rsid w:val="0001278E"/>
    <w:rsid w:val="00020025"/>
    <w:rsid w:val="00030D6D"/>
    <w:rsid w:val="00037456"/>
    <w:rsid w:val="00041FB6"/>
    <w:rsid w:val="000434A3"/>
    <w:rsid w:val="00043711"/>
    <w:rsid w:val="0005202B"/>
    <w:rsid w:val="00056420"/>
    <w:rsid w:val="000569FA"/>
    <w:rsid w:val="00061C19"/>
    <w:rsid w:val="0006424F"/>
    <w:rsid w:val="00065EF8"/>
    <w:rsid w:val="00086E99"/>
    <w:rsid w:val="000A1BB9"/>
    <w:rsid w:val="000B0113"/>
    <w:rsid w:val="000B0641"/>
    <w:rsid w:val="000B1A50"/>
    <w:rsid w:val="000B31CD"/>
    <w:rsid w:val="000B79A3"/>
    <w:rsid w:val="000C1FAD"/>
    <w:rsid w:val="000C2794"/>
    <w:rsid w:val="000C4009"/>
    <w:rsid w:val="000C5343"/>
    <w:rsid w:val="000C7CE4"/>
    <w:rsid w:val="000E40B1"/>
    <w:rsid w:val="000E655B"/>
    <w:rsid w:val="000F3412"/>
    <w:rsid w:val="000F4F66"/>
    <w:rsid w:val="00100DC3"/>
    <w:rsid w:val="00107822"/>
    <w:rsid w:val="00111660"/>
    <w:rsid w:val="00122F7E"/>
    <w:rsid w:val="001232D8"/>
    <w:rsid w:val="00131D46"/>
    <w:rsid w:val="00132746"/>
    <w:rsid w:val="001374E7"/>
    <w:rsid w:val="001568E0"/>
    <w:rsid w:val="00157FDB"/>
    <w:rsid w:val="0016045A"/>
    <w:rsid w:val="00166F00"/>
    <w:rsid w:val="0017299C"/>
    <w:rsid w:val="00181F97"/>
    <w:rsid w:val="00184C94"/>
    <w:rsid w:val="00186DF9"/>
    <w:rsid w:val="001910D2"/>
    <w:rsid w:val="00195B2C"/>
    <w:rsid w:val="00195BED"/>
    <w:rsid w:val="00197884"/>
    <w:rsid w:val="001A2263"/>
    <w:rsid w:val="001A410E"/>
    <w:rsid w:val="001A6439"/>
    <w:rsid w:val="001B0FA3"/>
    <w:rsid w:val="001B2DA4"/>
    <w:rsid w:val="001B3499"/>
    <w:rsid w:val="001B50C6"/>
    <w:rsid w:val="001C5732"/>
    <w:rsid w:val="001C6AC0"/>
    <w:rsid w:val="001D4951"/>
    <w:rsid w:val="001E454B"/>
    <w:rsid w:val="001F5214"/>
    <w:rsid w:val="001F6B1E"/>
    <w:rsid w:val="002171DB"/>
    <w:rsid w:val="00220B47"/>
    <w:rsid w:val="002258C9"/>
    <w:rsid w:val="0022595D"/>
    <w:rsid w:val="00232F8B"/>
    <w:rsid w:val="00244FB8"/>
    <w:rsid w:val="00245AA2"/>
    <w:rsid w:val="00245EDC"/>
    <w:rsid w:val="0025070A"/>
    <w:rsid w:val="00252390"/>
    <w:rsid w:val="0025481A"/>
    <w:rsid w:val="002777E6"/>
    <w:rsid w:val="00290646"/>
    <w:rsid w:val="002917FD"/>
    <w:rsid w:val="002978F1"/>
    <w:rsid w:val="002A0AF7"/>
    <w:rsid w:val="002A189F"/>
    <w:rsid w:val="002A23C2"/>
    <w:rsid w:val="002A254A"/>
    <w:rsid w:val="002A2BB4"/>
    <w:rsid w:val="002A6796"/>
    <w:rsid w:val="002B19D8"/>
    <w:rsid w:val="002B38EF"/>
    <w:rsid w:val="002C332E"/>
    <w:rsid w:val="002C5EAB"/>
    <w:rsid w:val="002D5E75"/>
    <w:rsid w:val="002E7269"/>
    <w:rsid w:val="00302B69"/>
    <w:rsid w:val="00310C76"/>
    <w:rsid w:val="00320229"/>
    <w:rsid w:val="00320772"/>
    <w:rsid w:val="00320A0B"/>
    <w:rsid w:val="00334E7D"/>
    <w:rsid w:val="00345CD3"/>
    <w:rsid w:val="00346D0B"/>
    <w:rsid w:val="00354446"/>
    <w:rsid w:val="003617DF"/>
    <w:rsid w:val="0036623B"/>
    <w:rsid w:val="00370E0E"/>
    <w:rsid w:val="0038761F"/>
    <w:rsid w:val="003906E9"/>
    <w:rsid w:val="003908C2"/>
    <w:rsid w:val="0039194B"/>
    <w:rsid w:val="00391F5D"/>
    <w:rsid w:val="003A2688"/>
    <w:rsid w:val="003A2D11"/>
    <w:rsid w:val="003A6266"/>
    <w:rsid w:val="003A63F5"/>
    <w:rsid w:val="003B13F0"/>
    <w:rsid w:val="003B1EBF"/>
    <w:rsid w:val="003B707A"/>
    <w:rsid w:val="003D0C4B"/>
    <w:rsid w:val="003D5F66"/>
    <w:rsid w:val="003D6E1D"/>
    <w:rsid w:val="003E2299"/>
    <w:rsid w:val="003E2D78"/>
    <w:rsid w:val="003F6506"/>
    <w:rsid w:val="00402A4F"/>
    <w:rsid w:val="004054B5"/>
    <w:rsid w:val="0041360D"/>
    <w:rsid w:val="0041637A"/>
    <w:rsid w:val="00421F0E"/>
    <w:rsid w:val="00434083"/>
    <w:rsid w:val="004366A1"/>
    <w:rsid w:val="00455961"/>
    <w:rsid w:val="00471464"/>
    <w:rsid w:val="004716C4"/>
    <w:rsid w:val="00473D99"/>
    <w:rsid w:val="00474687"/>
    <w:rsid w:val="00480AA6"/>
    <w:rsid w:val="0048524B"/>
    <w:rsid w:val="00486643"/>
    <w:rsid w:val="00487E12"/>
    <w:rsid w:val="004B1E94"/>
    <w:rsid w:val="004C4A90"/>
    <w:rsid w:val="004D4923"/>
    <w:rsid w:val="004D51FB"/>
    <w:rsid w:val="004D5F2F"/>
    <w:rsid w:val="004D779A"/>
    <w:rsid w:val="004E353F"/>
    <w:rsid w:val="004E6509"/>
    <w:rsid w:val="004E6FBD"/>
    <w:rsid w:val="004E76F4"/>
    <w:rsid w:val="004F21CF"/>
    <w:rsid w:val="004F4A72"/>
    <w:rsid w:val="004F6AE7"/>
    <w:rsid w:val="00514987"/>
    <w:rsid w:val="00515BC4"/>
    <w:rsid w:val="00515E95"/>
    <w:rsid w:val="00516002"/>
    <w:rsid w:val="00520CAB"/>
    <w:rsid w:val="00534CED"/>
    <w:rsid w:val="00536C86"/>
    <w:rsid w:val="0055233B"/>
    <w:rsid w:val="00576132"/>
    <w:rsid w:val="00581999"/>
    <w:rsid w:val="005835FF"/>
    <w:rsid w:val="00584539"/>
    <w:rsid w:val="005B2DCE"/>
    <w:rsid w:val="005B6863"/>
    <w:rsid w:val="005C60E2"/>
    <w:rsid w:val="005D5553"/>
    <w:rsid w:val="005D75DB"/>
    <w:rsid w:val="005E1771"/>
    <w:rsid w:val="005E27C1"/>
    <w:rsid w:val="005E2D85"/>
    <w:rsid w:val="005E2EDF"/>
    <w:rsid w:val="005E4ED6"/>
    <w:rsid w:val="005E768D"/>
    <w:rsid w:val="005F248C"/>
    <w:rsid w:val="005F5A17"/>
    <w:rsid w:val="00610CED"/>
    <w:rsid w:val="00612804"/>
    <w:rsid w:val="00615D54"/>
    <w:rsid w:val="006161F8"/>
    <w:rsid w:val="006168D7"/>
    <w:rsid w:val="00624187"/>
    <w:rsid w:val="00633659"/>
    <w:rsid w:val="00635FE3"/>
    <w:rsid w:val="006361EE"/>
    <w:rsid w:val="00637565"/>
    <w:rsid w:val="00642408"/>
    <w:rsid w:val="00644346"/>
    <w:rsid w:val="00653A2D"/>
    <w:rsid w:val="006606F5"/>
    <w:rsid w:val="00662324"/>
    <w:rsid w:val="00663163"/>
    <w:rsid w:val="00666B81"/>
    <w:rsid w:val="0067136D"/>
    <w:rsid w:val="00673A32"/>
    <w:rsid w:val="006740AF"/>
    <w:rsid w:val="00674F7D"/>
    <w:rsid w:val="00685E94"/>
    <w:rsid w:val="006950C5"/>
    <w:rsid w:val="006955D6"/>
    <w:rsid w:val="006B6837"/>
    <w:rsid w:val="006C4DA0"/>
    <w:rsid w:val="006C7347"/>
    <w:rsid w:val="006D28FF"/>
    <w:rsid w:val="006D3741"/>
    <w:rsid w:val="006F5440"/>
    <w:rsid w:val="007105B8"/>
    <w:rsid w:val="007110CE"/>
    <w:rsid w:val="0071243A"/>
    <w:rsid w:val="00713D68"/>
    <w:rsid w:val="0071791C"/>
    <w:rsid w:val="0072218E"/>
    <w:rsid w:val="00722199"/>
    <w:rsid w:val="00723566"/>
    <w:rsid w:val="00725C70"/>
    <w:rsid w:val="00725FE0"/>
    <w:rsid w:val="007314DC"/>
    <w:rsid w:val="00734CFB"/>
    <w:rsid w:val="007400D7"/>
    <w:rsid w:val="00750626"/>
    <w:rsid w:val="007512A5"/>
    <w:rsid w:val="00757FA5"/>
    <w:rsid w:val="00761154"/>
    <w:rsid w:val="007623BD"/>
    <w:rsid w:val="0078081B"/>
    <w:rsid w:val="007817FE"/>
    <w:rsid w:val="0078343F"/>
    <w:rsid w:val="007916BC"/>
    <w:rsid w:val="00794EE7"/>
    <w:rsid w:val="007B1CF7"/>
    <w:rsid w:val="007B3655"/>
    <w:rsid w:val="007C3509"/>
    <w:rsid w:val="007C4B0F"/>
    <w:rsid w:val="007C6F28"/>
    <w:rsid w:val="007D281F"/>
    <w:rsid w:val="007E7292"/>
    <w:rsid w:val="007F574A"/>
    <w:rsid w:val="00802859"/>
    <w:rsid w:val="00807DB3"/>
    <w:rsid w:val="00810AF1"/>
    <w:rsid w:val="00813EDF"/>
    <w:rsid w:val="0081768F"/>
    <w:rsid w:val="00820064"/>
    <w:rsid w:val="00834F00"/>
    <w:rsid w:val="00844BC6"/>
    <w:rsid w:val="00844F18"/>
    <w:rsid w:val="00847A32"/>
    <w:rsid w:val="008530D8"/>
    <w:rsid w:val="00860530"/>
    <w:rsid w:val="00860BCF"/>
    <w:rsid w:val="00867A1F"/>
    <w:rsid w:val="00870EED"/>
    <w:rsid w:val="00873988"/>
    <w:rsid w:val="008740CC"/>
    <w:rsid w:val="00874FA1"/>
    <w:rsid w:val="00882109"/>
    <w:rsid w:val="0088364F"/>
    <w:rsid w:val="00883B70"/>
    <w:rsid w:val="00885865"/>
    <w:rsid w:val="0089514D"/>
    <w:rsid w:val="008A1207"/>
    <w:rsid w:val="008A4CCE"/>
    <w:rsid w:val="008A7DE6"/>
    <w:rsid w:val="008B2869"/>
    <w:rsid w:val="008B3B32"/>
    <w:rsid w:val="008B5723"/>
    <w:rsid w:val="008B58F5"/>
    <w:rsid w:val="008B5CC8"/>
    <w:rsid w:val="008E080C"/>
    <w:rsid w:val="008E4591"/>
    <w:rsid w:val="008F162C"/>
    <w:rsid w:val="008F3B03"/>
    <w:rsid w:val="00901270"/>
    <w:rsid w:val="009102B6"/>
    <w:rsid w:val="00912085"/>
    <w:rsid w:val="00913A4B"/>
    <w:rsid w:val="00915E1C"/>
    <w:rsid w:val="00921F70"/>
    <w:rsid w:val="009220C8"/>
    <w:rsid w:val="00932FDB"/>
    <w:rsid w:val="009503B3"/>
    <w:rsid w:val="0095781D"/>
    <w:rsid w:val="00966D0A"/>
    <w:rsid w:val="00972582"/>
    <w:rsid w:val="009768C9"/>
    <w:rsid w:val="00976F65"/>
    <w:rsid w:val="00996FB8"/>
    <w:rsid w:val="009A1D2A"/>
    <w:rsid w:val="009A709C"/>
    <w:rsid w:val="009B0050"/>
    <w:rsid w:val="009B01A8"/>
    <w:rsid w:val="009C306B"/>
    <w:rsid w:val="009C613F"/>
    <w:rsid w:val="009C71A7"/>
    <w:rsid w:val="009D15A2"/>
    <w:rsid w:val="009D27D6"/>
    <w:rsid w:val="009E2AC6"/>
    <w:rsid w:val="009E3E3C"/>
    <w:rsid w:val="009E51D1"/>
    <w:rsid w:val="009F46BB"/>
    <w:rsid w:val="009F66CF"/>
    <w:rsid w:val="00A01FDA"/>
    <w:rsid w:val="00A175E0"/>
    <w:rsid w:val="00A20A94"/>
    <w:rsid w:val="00A23F03"/>
    <w:rsid w:val="00A243B2"/>
    <w:rsid w:val="00A25C21"/>
    <w:rsid w:val="00A277DF"/>
    <w:rsid w:val="00A33A47"/>
    <w:rsid w:val="00A35258"/>
    <w:rsid w:val="00A455D1"/>
    <w:rsid w:val="00A5479B"/>
    <w:rsid w:val="00A579AA"/>
    <w:rsid w:val="00A63BEE"/>
    <w:rsid w:val="00A65F62"/>
    <w:rsid w:val="00A6681B"/>
    <w:rsid w:val="00A670D6"/>
    <w:rsid w:val="00A774EE"/>
    <w:rsid w:val="00A9444C"/>
    <w:rsid w:val="00AA4A34"/>
    <w:rsid w:val="00AA6CAB"/>
    <w:rsid w:val="00AB55AE"/>
    <w:rsid w:val="00AC3CC5"/>
    <w:rsid w:val="00AD7005"/>
    <w:rsid w:val="00AE44C4"/>
    <w:rsid w:val="00AE6F30"/>
    <w:rsid w:val="00AF2778"/>
    <w:rsid w:val="00B04BFA"/>
    <w:rsid w:val="00B079E3"/>
    <w:rsid w:val="00B26C05"/>
    <w:rsid w:val="00B32D39"/>
    <w:rsid w:val="00B347C6"/>
    <w:rsid w:val="00B34E36"/>
    <w:rsid w:val="00B3604B"/>
    <w:rsid w:val="00B36D83"/>
    <w:rsid w:val="00B44671"/>
    <w:rsid w:val="00B44B3D"/>
    <w:rsid w:val="00B521DC"/>
    <w:rsid w:val="00B52FA6"/>
    <w:rsid w:val="00B55651"/>
    <w:rsid w:val="00B62C8D"/>
    <w:rsid w:val="00B64E3C"/>
    <w:rsid w:val="00B6597F"/>
    <w:rsid w:val="00B67B37"/>
    <w:rsid w:val="00B75347"/>
    <w:rsid w:val="00B829F7"/>
    <w:rsid w:val="00B851E3"/>
    <w:rsid w:val="00B86F01"/>
    <w:rsid w:val="00B933C8"/>
    <w:rsid w:val="00B9784B"/>
    <w:rsid w:val="00BA5C0A"/>
    <w:rsid w:val="00BA5E41"/>
    <w:rsid w:val="00BB19D6"/>
    <w:rsid w:val="00BB37C0"/>
    <w:rsid w:val="00BB6D06"/>
    <w:rsid w:val="00BC276E"/>
    <w:rsid w:val="00BC2B18"/>
    <w:rsid w:val="00BC31F3"/>
    <w:rsid w:val="00BC5EE3"/>
    <w:rsid w:val="00BC5F5B"/>
    <w:rsid w:val="00BD3D78"/>
    <w:rsid w:val="00BD4F52"/>
    <w:rsid w:val="00BE098E"/>
    <w:rsid w:val="00BE2719"/>
    <w:rsid w:val="00BE441E"/>
    <w:rsid w:val="00BE48F4"/>
    <w:rsid w:val="00BE4BB3"/>
    <w:rsid w:val="00BF16F3"/>
    <w:rsid w:val="00BF2645"/>
    <w:rsid w:val="00BF3051"/>
    <w:rsid w:val="00BF3ABA"/>
    <w:rsid w:val="00C11506"/>
    <w:rsid w:val="00C32C39"/>
    <w:rsid w:val="00C33B5D"/>
    <w:rsid w:val="00C44749"/>
    <w:rsid w:val="00C4490E"/>
    <w:rsid w:val="00C46716"/>
    <w:rsid w:val="00C514E7"/>
    <w:rsid w:val="00C52332"/>
    <w:rsid w:val="00C54580"/>
    <w:rsid w:val="00C54C18"/>
    <w:rsid w:val="00C578B2"/>
    <w:rsid w:val="00C6689C"/>
    <w:rsid w:val="00C76353"/>
    <w:rsid w:val="00C774F3"/>
    <w:rsid w:val="00C850FF"/>
    <w:rsid w:val="00C86E38"/>
    <w:rsid w:val="00C87924"/>
    <w:rsid w:val="00C9155B"/>
    <w:rsid w:val="00C939CB"/>
    <w:rsid w:val="00CA1EA6"/>
    <w:rsid w:val="00CA413B"/>
    <w:rsid w:val="00CB1C93"/>
    <w:rsid w:val="00CB4EFD"/>
    <w:rsid w:val="00CB5CE9"/>
    <w:rsid w:val="00CC0D9D"/>
    <w:rsid w:val="00CC139A"/>
    <w:rsid w:val="00CC2F13"/>
    <w:rsid w:val="00CC39DF"/>
    <w:rsid w:val="00CC4C12"/>
    <w:rsid w:val="00CD47AA"/>
    <w:rsid w:val="00CD5912"/>
    <w:rsid w:val="00CE0C75"/>
    <w:rsid w:val="00CE57B7"/>
    <w:rsid w:val="00CE6281"/>
    <w:rsid w:val="00CF3D4D"/>
    <w:rsid w:val="00D02C50"/>
    <w:rsid w:val="00D07526"/>
    <w:rsid w:val="00D1628E"/>
    <w:rsid w:val="00D179DA"/>
    <w:rsid w:val="00D2007B"/>
    <w:rsid w:val="00D24DF9"/>
    <w:rsid w:val="00D30B83"/>
    <w:rsid w:val="00D31FF6"/>
    <w:rsid w:val="00D34ED9"/>
    <w:rsid w:val="00D41D15"/>
    <w:rsid w:val="00D45496"/>
    <w:rsid w:val="00D51AF0"/>
    <w:rsid w:val="00D56C86"/>
    <w:rsid w:val="00D61721"/>
    <w:rsid w:val="00D6464E"/>
    <w:rsid w:val="00D652F1"/>
    <w:rsid w:val="00D83A3A"/>
    <w:rsid w:val="00D90F45"/>
    <w:rsid w:val="00D9157A"/>
    <w:rsid w:val="00D92D5A"/>
    <w:rsid w:val="00D97651"/>
    <w:rsid w:val="00DA252B"/>
    <w:rsid w:val="00DA3ED2"/>
    <w:rsid w:val="00DA4B37"/>
    <w:rsid w:val="00DA5190"/>
    <w:rsid w:val="00DA6D9E"/>
    <w:rsid w:val="00DB0E31"/>
    <w:rsid w:val="00DB50F8"/>
    <w:rsid w:val="00DB7CDF"/>
    <w:rsid w:val="00DC2539"/>
    <w:rsid w:val="00DC2813"/>
    <w:rsid w:val="00DC565C"/>
    <w:rsid w:val="00DD4918"/>
    <w:rsid w:val="00DD4B29"/>
    <w:rsid w:val="00DD770A"/>
    <w:rsid w:val="00DE746A"/>
    <w:rsid w:val="00DF158B"/>
    <w:rsid w:val="00DF2ACE"/>
    <w:rsid w:val="00DF4540"/>
    <w:rsid w:val="00DF5982"/>
    <w:rsid w:val="00DF7512"/>
    <w:rsid w:val="00E010E5"/>
    <w:rsid w:val="00E16F28"/>
    <w:rsid w:val="00E261FD"/>
    <w:rsid w:val="00E269F4"/>
    <w:rsid w:val="00E3774B"/>
    <w:rsid w:val="00E40A99"/>
    <w:rsid w:val="00E52AA3"/>
    <w:rsid w:val="00E566B2"/>
    <w:rsid w:val="00E62ECD"/>
    <w:rsid w:val="00E726DE"/>
    <w:rsid w:val="00E75416"/>
    <w:rsid w:val="00E75A3A"/>
    <w:rsid w:val="00E77EBE"/>
    <w:rsid w:val="00E83203"/>
    <w:rsid w:val="00E85AE5"/>
    <w:rsid w:val="00E90909"/>
    <w:rsid w:val="00E93E98"/>
    <w:rsid w:val="00E941E6"/>
    <w:rsid w:val="00E9466E"/>
    <w:rsid w:val="00EA4CD5"/>
    <w:rsid w:val="00EB1723"/>
    <w:rsid w:val="00EC4CB1"/>
    <w:rsid w:val="00ED326B"/>
    <w:rsid w:val="00ED4251"/>
    <w:rsid w:val="00ED646F"/>
    <w:rsid w:val="00EE1552"/>
    <w:rsid w:val="00EF31B4"/>
    <w:rsid w:val="00EF3345"/>
    <w:rsid w:val="00EF555F"/>
    <w:rsid w:val="00F068B4"/>
    <w:rsid w:val="00F12FF7"/>
    <w:rsid w:val="00F14B5D"/>
    <w:rsid w:val="00F15055"/>
    <w:rsid w:val="00F20BB7"/>
    <w:rsid w:val="00F215BA"/>
    <w:rsid w:val="00F2618E"/>
    <w:rsid w:val="00F33354"/>
    <w:rsid w:val="00F403EA"/>
    <w:rsid w:val="00F418E6"/>
    <w:rsid w:val="00F60061"/>
    <w:rsid w:val="00F71E8C"/>
    <w:rsid w:val="00F80259"/>
    <w:rsid w:val="00F831F3"/>
    <w:rsid w:val="00F83239"/>
    <w:rsid w:val="00F83EB5"/>
    <w:rsid w:val="00F979AB"/>
    <w:rsid w:val="00F97BCF"/>
    <w:rsid w:val="00FA54F0"/>
    <w:rsid w:val="00FA750E"/>
    <w:rsid w:val="00FC79E9"/>
    <w:rsid w:val="00FD513C"/>
    <w:rsid w:val="00FE28E3"/>
    <w:rsid w:val="00FE763E"/>
    <w:rsid w:val="00FF2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sz w:val="24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347"/>
  </w:style>
  <w:style w:type="paragraph" w:styleId="Ttulo1">
    <w:name w:val="heading 1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firstLine="1985"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  <w:outlineLvl w:val="1"/>
    </w:pPr>
  </w:style>
  <w:style w:type="paragraph" w:styleId="Ttulo3">
    <w:name w:val="heading 3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75347"/>
    <w:pPr>
      <w:keepNext/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center"/>
      <w:outlineLvl w:val="3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B7534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B75347"/>
  </w:style>
  <w:style w:type="paragraph" w:styleId="Cabealho">
    <w:name w:val="header"/>
    <w:basedOn w:val="Normal"/>
    <w:rsid w:val="00B75347"/>
    <w:pPr>
      <w:tabs>
        <w:tab w:val="center" w:pos="4419"/>
        <w:tab w:val="right" w:pos="8838"/>
      </w:tabs>
    </w:pPr>
  </w:style>
  <w:style w:type="paragraph" w:styleId="Corpodetexto">
    <w:name w:val="Body Text"/>
    <w:aliases w:val="Corpo de texto Char"/>
    <w:basedOn w:val="Normal"/>
    <w:link w:val="CorpodetextoChar1"/>
    <w:rsid w:val="00B75347"/>
    <w:pPr>
      <w:tabs>
        <w:tab w:val="left" w:pos="-142"/>
        <w:tab w:val="left" w:pos="28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</w:style>
  <w:style w:type="paragraph" w:styleId="Ttulo">
    <w:name w:val="Title"/>
    <w:basedOn w:val="Normal"/>
    <w:qFormat/>
    <w:rsid w:val="00B75347"/>
    <w:pPr>
      <w:jc w:val="center"/>
    </w:pPr>
    <w:rPr>
      <w:b/>
      <w:sz w:val="28"/>
      <w:u w:val="single"/>
    </w:rPr>
  </w:style>
  <w:style w:type="paragraph" w:styleId="Subttulo">
    <w:name w:val="Subtitle"/>
    <w:basedOn w:val="Normal"/>
    <w:qFormat/>
    <w:rsid w:val="00B75347"/>
    <w:pPr>
      <w:jc w:val="both"/>
    </w:pPr>
    <w:rPr>
      <w:b/>
    </w:rPr>
  </w:style>
  <w:style w:type="character" w:customStyle="1" w:styleId="CorpodetextoCharChar">
    <w:name w:val="Corpo de texto Char Char"/>
    <w:basedOn w:val="Fontepargpadro"/>
    <w:rsid w:val="00B75347"/>
    <w:rPr>
      <w:rFonts w:ascii="Arial" w:hAnsi="Arial"/>
      <w:noProof w:val="0"/>
      <w:sz w:val="24"/>
      <w:lang w:val="pt-BR" w:eastAsia="pt-BR" w:bidi="ar-SA"/>
    </w:rPr>
  </w:style>
  <w:style w:type="paragraph" w:styleId="Textodebalo">
    <w:name w:val="Balloon Text"/>
    <w:basedOn w:val="Normal"/>
    <w:semiHidden/>
    <w:rsid w:val="00B75347"/>
    <w:rPr>
      <w:rFonts w:ascii="Tahoma" w:hAnsi="Tahoma" w:cs="Tahoma"/>
      <w:sz w:val="16"/>
      <w:szCs w:val="16"/>
    </w:rPr>
  </w:style>
  <w:style w:type="character" w:customStyle="1" w:styleId="CorpodetextoChar1">
    <w:name w:val="Corpo de texto Char1"/>
    <w:aliases w:val="Corpo de texto Char Char1"/>
    <w:basedOn w:val="Fontepargpadro"/>
    <w:link w:val="Corpodetexto"/>
    <w:rsid w:val="00D9157A"/>
    <w:rPr>
      <w:rFonts w:ascii="Arial" w:hAnsi="Arial"/>
      <w:sz w:val="24"/>
      <w:lang w:val="pt-BR" w:eastAsia="pt-BR" w:bidi="ar-SA"/>
    </w:rPr>
  </w:style>
  <w:style w:type="paragraph" w:styleId="Recuodecorpodetexto2">
    <w:name w:val="Body Text Indent 2"/>
    <w:basedOn w:val="Normal"/>
    <w:rsid w:val="00D34ED9"/>
    <w:pPr>
      <w:spacing w:after="120" w:line="480" w:lineRule="auto"/>
      <w:ind w:left="283"/>
    </w:pPr>
  </w:style>
  <w:style w:type="paragraph" w:customStyle="1" w:styleId="CLAUSULA">
    <w:name w:val="CLAUSULA"/>
    <w:basedOn w:val="Legenda"/>
    <w:next w:val="Legenda"/>
    <w:autoRedefine/>
    <w:qFormat/>
    <w:rsid w:val="00DB0E31"/>
    <w:pPr>
      <w:ind w:left="360"/>
    </w:pPr>
    <w:rPr>
      <w:rFonts w:cs="Arial"/>
      <w:szCs w:val="24"/>
    </w:rPr>
  </w:style>
  <w:style w:type="paragraph" w:styleId="PargrafodaLista">
    <w:name w:val="List Paragraph"/>
    <w:basedOn w:val="Normal"/>
    <w:uiPriority w:val="34"/>
    <w:qFormat/>
    <w:rsid w:val="00644346"/>
    <w:pPr>
      <w:ind w:left="708"/>
    </w:pPr>
  </w:style>
  <w:style w:type="paragraph" w:styleId="Legenda">
    <w:name w:val="caption"/>
    <w:basedOn w:val="Normal"/>
    <w:next w:val="Normal"/>
    <w:unhideWhenUsed/>
    <w:qFormat/>
    <w:rsid w:val="00DB0E31"/>
    <w:pPr>
      <w:jc w:val="center"/>
    </w:pPr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1E454B"/>
  </w:style>
  <w:style w:type="paragraph" w:styleId="Reviso">
    <w:name w:val="Revision"/>
    <w:hidden/>
    <w:uiPriority w:val="99"/>
    <w:semiHidden/>
    <w:rsid w:val="00487E12"/>
  </w:style>
  <w:style w:type="character" w:styleId="TextodoEspaoReservado">
    <w:name w:val="Placeholder Text"/>
    <w:basedOn w:val="Fontepargpadro"/>
    <w:uiPriority w:val="99"/>
    <w:semiHidden/>
    <w:rsid w:val="00D0752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3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1.%20CONTRATOS\1.8666\FM\_%20MINUTA\_CONTRATOS\FM%20-%20PREG&#195;O%20-%20sem%20garantia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92796-07D9-4F13-B77C-0B6A4791F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 - PREGÃO - sem garantia.dotm</Template>
  <TotalTime>5</TotalTime>
  <Pages>10</Pages>
  <Words>3741</Words>
  <Characters>20205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FORNECIMENTO DE MATERIAIS E/OU EQUIPAMENTOS Nº 2014/96</vt:lpstr>
    </vt:vector>
  </TitlesOfParts>
  <Company>CASAN</Company>
  <LinksUpToDate>false</LinksUpToDate>
  <CharactersWithSpaces>23899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FORNECIMENTO DE MATERIAIS E/OU EQUIPAMENTOS Nº 2014/96</dc:title>
  <dc:subject/>
  <dc:creator>Arno Alfredo Hardt</dc:creator>
  <cp:keywords/>
  <dc:description/>
  <cp:lastModifiedBy>Sergio Jovelino Ventura</cp:lastModifiedBy>
  <cp:revision>3</cp:revision>
  <cp:lastPrinted>2012-07-13T18:30:00Z</cp:lastPrinted>
  <dcterms:created xsi:type="dcterms:W3CDTF">2012-07-13T18:30:00Z</dcterms:created>
  <dcterms:modified xsi:type="dcterms:W3CDTF">2012-07-13T18:34:00Z</dcterms:modified>
</cp:coreProperties>
</file>